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BB4EA" w14:textId="77777777" w:rsidR="006420E8" w:rsidRDefault="006420E8" w:rsidP="006420E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ALGODE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fl.1433)</w:t>
      </w:r>
    </w:p>
    <w:p w14:paraId="2E686600" w14:textId="77777777" w:rsidR="006420E8" w:rsidRDefault="006420E8" w:rsidP="006420E8">
      <w:pPr>
        <w:pStyle w:val="NoSpacing"/>
        <w:rPr>
          <w:rFonts w:cs="Times New Roman"/>
          <w:szCs w:val="24"/>
        </w:rPr>
      </w:pPr>
    </w:p>
    <w:p w14:paraId="761DE48A" w14:textId="77777777" w:rsidR="006420E8" w:rsidRDefault="006420E8" w:rsidP="006420E8">
      <w:pPr>
        <w:pStyle w:val="NoSpacing"/>
        <w:rPr>
          <w:rFonts w:cs="Times New Roman"/>
          <w:szCs w:val="24"/>
        </w:rPr>
      </w:pPr>
    </w:p>
    <w:p w14:paraId="73D57A77" w14:textId="77777777" w:rsidR="006420E8" w:rsidRDefault="006420E8" w:rsidP="006420E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1433</w:t>
      </w:r>
      <w:r>
        <w:rPr>
          <w:rFonts w:cs="Times New Roman"/>
          <w:szCs w:val="24"/>
        </w:rPr>
        <w:tab/>
        <w:t xml:space="preserve">He had a bequest in the Will of William </w:t>
      </w:r>
      <w:proofErr w:type="spellStart"/>
      <w:r>
        <w:rPr>
          <w:rFonts w:cs="Times New Roman"/>
          <w:szCs w:val="24"/>
        </w:rPr>
        <w:t>Pecoke</w:t>
      </w:r>
      <w:proofErr w:type="spellEnd"/>
      <w:r>
        <w:rPr>
          <w:rFonts w:cs="Times New Roman"/>
          <w:szCs w:val="24"/>
        </w:rPr>
        <w:t xml:space="preserve"> of Redbourn, Hertfordshire(q.v.).</w:t>
      </w:r>
    </w:p>
    <w:p w14:paraId="5FC81CA4" w14:textId="77777777" w:rsidR="006420E8" w:rsidRDefault="006420E8" w:rsidP="006420E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(“The Herts Genealogist and </w:t>
      </w:r>
      <w:proofErr w:type="gramStart"/>
      <w:r>
        <w:rPr>
          <w:rFonts w:cs="Times New Roman"/>
          <w:szCs w:val="24"/>
        </w:rPr>
        <w:t xml:space="preserve">Antiquary”  </w:t>
      </w:r>
      <w:proofErr w:type="spellStart"/>
      <w:r>
        <w:rPr>
          <w:rFonts w:cs="Times New Roman"/>
          <w:szCs w:val="24"/>
        </w:rPr>
        <w:t>ed</w:t>
      </w:r>
      <w:proofErr w:type="gramEnd"/>
      <w:r>
        <w:rPr>
          <w:rFonts w:cs="Times New Roman"/>
          <w:szCs w:val="24"/>
        </w:rPr>
        <w:t>.William</w:t>
      </w:r>
      <w:proofErr w:type="spellEnd"/>
      <w:r>
        <w:rPr>
          <w:rFonts w:cs="Times New Roman"/>
          <w:szCs w:val="24"/>
        </w:rPr>
        <w:t xml:space="preserve"> Brigg, pub.1895 </w:t>
      </w:r>
      <w:proofErr w:type="spellStart"/>
      <w:r>
        <w:rPr>
          <w:rFonts w:cs="Times New Roman"/>
          <w:szCs w:val="24"/>
        </w:rPr>
        <w:t>vol.I</w:t>
      </w:r>
      <w:proofErr w:type="spellEnd"/>
      <w:r>
        <w:rPr>
          <w:rFonts w:cs="Times New Roman"/>
          <w:szCs w:val="24"/>
        </w:rPr>
        <w:t xml:space="preserve"> p.317)</w:t>
      </w:r>
    </w:p>
    <w:p w14:paraId="1AFFB1B2" w14:textId="77777777" w:rsidR="006420E8" w:rsidRDefault="006420E8" w:rsidP="006420E8">
      <w:pPr>
        <w:pStyle w:val="NoSpacing"/>
        <w:rPr>
          <w:rFonts w:cs="Times New Roman"/>
          <w:szCs w:val="24"/>
        </w:rPr>
      </w:pPr>
    </w:p>
    <w:p w14:paraId="5E50C5A4" w14:textId="77777777" w:rsidR="006420E8" w:rsidRDefault="006420E8" w:rsidP="006420E8">
      <w:pPr>
        <w:pStyle w:val="NoSpacing"/>
        <w:rPr>
          <w:rFonts w:cs="Times New Roman"/>
          <w:szCs w:val="24"/>
        </w:rPr>
      </w:pPr>
    </w:p>
    <w:p w14:paraId="5BBB0576" w14:textId="77777777" w:rsidR="006420E8" w:rsidRDefault="006420E8" w:rsidP="006420E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18 March 2023</w:t>
      </w:r>
    </w:p>
    <w:p w14:paraId="5BD1AC0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7753B" w14:textId="77777777" w:rsidR="006420E8" w:rsidRDefault="006420E8" w:rsidP="009139A6">
      <w:r>
        <w:separator/>
      </w:r>
    </w:p>
  </w:endnote>
  <w:endnote w:type="continuationSeparator" w:id="0">
    <w:p w14:paraId="4B51A9BB" w14:textId="77777777" w:rsidR="006420E8" w:rsidRDefault="006420E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AEF1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62101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B481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C2AB3F" w14:textId="77777777" w:rsidR="006420E8" w:rsidRDefault="006420E8" w:rsidP="009139A6">
      <w:r>
        <w:separator/>
      </w:r>
    </w:p>
  </w:footnote>
  <w:footnote w:type="continuationSeparator" w:id="0">
    <w:p w14:paraId="1EA097F1" w14:textId="77777777" w:rsidR="006420E8" w:rsidRDefault="006420E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0370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CDF8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90D3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0E8"/>
    <w:rsid w:val="000666E0"/>
    <w:rsid w:val="002510B7"/>
    <w:rsid w:val="005C130B"/>
    <w:rsid w:val="006420E8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E63C98"/>
  <w15:chartTrackingRefBased/>
  <w15:docId w15:val="{1482BD46-73D6-4309-BC15-2E2CE44FD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2023-03-18T17:37:00Z</dcterms:created>
  <dcterms:modified xsi:type="dcterms:W3CDTF">2023-03-18T17:38:00Z</dcterms:modified>
</cp:coreProperties>
</file>