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B02534D" w14:textId="77777777" w:rsidR="000713C3" w:rsidRDefault="000713C3" w:rsidP="000713C3">
      <w:pPr>
        <w:pStyle w:val="NoSpacing"/>
      </w:pPr>
      <w:r>
        <w:rPr>
          <w:u w:val="single"/>
        </w:rPr>
        <w:t>John BANK</w:t>
      </w:r>
      <w:r>
        <w:t xml:space="preserve">        (fl.1476)</w:t>
      </w:r>
    </w:p>
    <w:p w14:paraId="73425995" w14:textId="63816294" w:rsidR="000713C3" w:rsidRDefault="000713C3" w:rsidP="000713C3">
      <w:pPr>
        <w:pStyle w:val="NoSpacing"/>
      </w:pPr>
      <w:r>
        <w:t xml:space="preserve">of </w:t>
      </w:r>
      <w:proofErr w:type="spellStart"/>
      <w:r>
        <w:t>Sinningthwaite</w:t>
      </w:r>
      <w:proofErr w:type="spellEnd"/>
      <w:r>
        <w:t xml:space="preserve"> Nunnery, North Riding of Yorkshire.</w:t>
      </w:r>
    </w:p>
    <w:p w14:paraId="53739433" w14:textId="77777777" w:rsidR="000713C3" w:rsidRDefault="000713C3" w:rsidP="000713C3">
      <w:pPr>
        <w:pStyle w:val="NoSpacing"/>
      </w:pPr>
    </w:p>
    <w:p w14:paraId="14095819" w14:textId="77777777" w:rsidR="000713C3" w:rsidRDefault="000713C3" w:rsidP="000713C3">
      <w:pPr>
        <w:pStyle w:val="NoSpacing"/>
      </w:pPr>
    </w:p>
    <w:p w14:paraId="45857C51" w14:textId="231DF2C2" w:rsidR="000713C3" w:rsidRDefault="008A2216" w:rsidP="000713C3">
      <w:pPr>
        <w:pStyle w:val="NoSpacing"/>
      </w:pPr>
      <w:r>
        <w:t>13 Apr</w:t>
      </w:r>
      <w:r w:rsidR="000713C3">
        <w:t>.1476</w:t>
      </w:r>
      <w:r w:rsidR="000713C3">
        <w:tab/>
        <w:t>He was ordained subdeacon at the altar of the Blessed Virgin Mary in York</w:t>
      </w:r>
    </w:p>
    <w:p w14:paraId="2CFF02F9" w14:textId="77777777" w:rsidR="000713C3" w:rsidRDefault="000713C3" w:rsidP="000713C3">
      <w:pPr>
        <w:pStyle w:val="NoSpacing"/>
      </w:pPr>
      <w:r>
        <w:tab/>
      </w:r>
      <w:r>
        <w:tab/>
        <w:t>Minster by William Egremont, Bishop of Dromore(q.v.).</w:t>
      </w:r>
    </w:p>
    <w:p w14:paraId="4E21D23D" w14:textId="4B5FD6A6" w:rsidR="000713C3" w:rsidRDefault="000713C3" w:rsidP="000713C3">
      <w:pPr>
        <w:pStyle w:val="NoSpacing"/>
      </w:pPr>
      <w:r>
        <w:tab/>
      </w:r>
      <w:r>
        <w:tab/>
        <w:t>(“York Clergy Ordinations 1475-1500” ed. David M. Smith p.14)</w:t>
      </w:r>
    </w:p>
    <w:p w14:paraId="2B9FC99B" w14:textId="77777777" w:rsidR="009C08F0" w:rsidRDefault="009C08F0" w:rsidP="009C08F0">
      <w:pPr>
        <w:pStyle w:val="NoSpacing"/>
      </w:pPr>
      <w:r>
        <w:t xml:space="preserve">  8 Jun.1476</w:t>
      </w:r>
      <w:r>
        <w:tab/>
        <w:t>He was ordained deacon in the conventual church of the Dominicans at</w:t>
      </w:r>
    </w:p>
    <w:p w14:paraId="2C060332" w14:textId="77777777" w:rsidR="009C08F0" w:rsidRDefault="009C08F0" w:rsidP="009C08F0">
      <w:pPr>
        <w:pStyle w:val="NoSpacing"/>
      </w:pPr>
      <w:r>
        <w:tab/>
      </w:r>
      <w:r>
        <w:tab/>
        <w:t>York by William Egremont, Bishop of Dromore(q.v.).</w:t>
      </w:r>
    </w:p>
    <w:p w14:paraId="7DB55E5E" w14:textId="77777777" w:rsidR="009C08F0" w:rsidRDefault="009C08F0" w:rsidP="009C08F0">
      <w:pPr>
        <w:pStyle w:val="NoSpacing"/>
      </w:pPr>
      <w:r>
        <w:tab/>
      </w:r>
      <w:r>
        <w:tab/>
        <w:t>(“York Clergy Ordinations 1475-1500” ed. David M. Smith p.16)</w:t>
      </w:r>
    </w:p>
    <w:p w14:paraId="31F227BF" w14:textId="77777777" w:rsidR="009C08F0" w:rsidRDefault="009C08F0" w:rsidP="009C08F0">
      <w:pPr>
        <w:pStyle w:val="NoSpacing"/>
      </w:pPr>
      <w:r>
        <w:t>21 Sep.1476</w:t>
      </w:r>
      <w:r>
        <w:tab/>
        <w:t>He was ordained priest in the conventual church of the Carmelites at</w:t>
      </w:r>
    </w:p>
    <w:p w14:paraId="31EB9DEF" w14:textId="77777777" w:rsidR="009C08F0" w:rsidRDefault="009C08F0" w:rsidP="009C08F0">
      <w:pPr>
        <w:pStyle w:val="NoSpacing"/>
      </w:pPr>
      <w:r>
        <w:tab/>
      </w:r>
      <w:r>
        <w:tab/>
        <w:t>York by William Egremont, Bishop of Dromore(q.v.).</w:t>
      </w:r>
    </w:p>
    <w:p w14:paraId="36BA7ED0" w14:textId="3716A19B" w:rsidR="009C08F0" w:rsidRDefault="009C08F0" w:rsidP="009C08F0">
      <w:pPr>
        <w:pStyle w:val="NoSpacing"/>
      </w:pPr>
      <w:r>
        <w:tab/>
      </w:r>
      <w:r>
        <w:tab/>
        <w:t>(“York Clergy Ordinations 1475-1500” ed. David M. Smith p.19)</w:t>
      </w:r>
    </w:p>
    <w:p w14:paraId="028B4874" w14:textId="77777777" w:rsidR="000713C3" w:rsidRDefault="000713C3" w:rsidP="000713C3">
      <w:pPr>
        <w:pStyle w:val="NoSpacing"/>
      </w:pPr>
    </w:p>
    <w:p w14:paraId="346738E6" w14:textId="77777777" w:rsidR="000713C3" w:rsidRDefault="000713C3" w:rsidP="000713C3">
      <w:pPr>
        <w:pStyle w:val="NoSpacing"/>
      </w:pPr>
    </w:p>
    <w:p w14:paraId="76FE9038" w14:textId="18420D0E" w:rsidR="000713C3" w:rsidRDefault="000713C3" w:rsidP="000713C3">
      <w:pPr>
        <w:pStyle w:val="NoSpacing"/>
      </w:pPr>
      <w:r>
        <w:t>25 May 2019</w:t>
      </w:r>
    </w:p>
    <w:p w14:paraId="38FBA28F" w14:textId="3E272DD3" w:rsidR="009C08F0" w:rsidRDefault="009C08F0" w:rsidP="000713C3">
      <w:pPr>
        <w:pStyle w:val="NoSpacing"/>
      </w:pPr>
      <w:r>
        <w:t xml:space="preserve">  9 January 2020</w:t>
      </w:r>
      <w:bookmarkStart w:id="0" w:name="_GoBack"/>
      <w:bookmarkEnd w:id="0"/>
    </w:p>
    <w:p w14:paraId="5BDFBC4B" w14:textId="4CB65C5E" w:rsidR="006B2F86" w:rsidRPr="000713C3" w:rsidRDefault="009C08F0" w:rsidP="00E71FC3">
      <w:pPr>
        <w:pStyle w:val="NoSpacing"/>
      </w:pPr>
    </w:p>
    <w:sectPr w:rsidR="006B2F86" w:rsidRPr="000713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4827759" w14:textId="77777777" w:rsidR="000713C3" w:rsidRDefault="000713C3" w:rsidP="00E71FC3">
      <w:pPr>
        <w:spacing w:after="0" w:line="240" w:lineRule="auto"/>
      </w:pPr>
      <w:r>
        <w:separator/>
      </w:r>
    </w:p>
  </w:endnote>
  <w:endnote w:type="continuationSeparator" w:id="0">
    <w:p w14:paraId="4D8B16F0" w14:textId="77777777" w:rsidR="000713C3" w:rsidRDefault="000713C3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D19F3D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14763D6" w14:textId="77777777" w:rsidR="000713C3" w:rsidRDefault="000713C3" w:rsidP="00E71FC3">
      <w:pPr>
        <w:spacing w:after="0" w:line="240" w:lineRule="auto"/>
      </w:pPr>
      <w:r>
        <w:separator/>
      </w:r>
    </w:p>
  </w:footnote>
  <w:footnote w:type="continuationSeparator" w:id="0">
    <w:p w14:paraId="6532BA0D" w14:textId="77777777" w:rsidR="000713C3" w:rsidRDefault="000713C3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13C3"/>
    <w:rsid w:val="000713C3"/>
    <w:rsid w:val="001A7C09"/>
    <w:rsid w:val="00577BD5"/>
    <w:rsid w:val="00656CBA"/>
    <w:rsid w:val="006A1F77"/>
    <w:rsid w:val="00733BE7"/>
    <w:rsid w:val="008A2216"/>
    <w:rsid w:val="009C08F0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1866C3"/>
  <w15:chartTrackingRefBased/>
  <w15:docId w15:val="{86833CF3-E636-4BAE-B310-C3F0832B2F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5</TotalTime>
  <Pages>1</Pages>
  <Words>107</Words>
  <Characters>611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3</cp:revision>
  <dcterms:created xsi:type="dcterms:W3CDTF">2019-05-25T16:36:00Z</dcterms:created>
  <dcterms:modified xsi:type="dcterms:W3CDTF">2020-01-09T13:42:00Z</dcterms:modified>
</cp:coreProperties>
</file>