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B86C8C" w14:textId="77777777" w:rsidR="00BD10BA" w:rsidRDefault="00BD10BA" w:rsidP="00BD10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Henry BARKER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2C29005E" w14:textId="77777777" w:rsidR="00BD10BA" w:rsidRDefault="00BD10BA" w:rsidP="00BD10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Bolton Percy, West Riding of Yorkshire. Yeoman.</w:t>
      </w:r>
    </w:p>
    <w:p w14:paraId="3BFFD0E5" w14:textId="77777777" w:rsidR="00BD10BA" w:rsidRDefault="00BD10BA" w:rsidP="00BD10BA">
      <w:pPr>
        <w:rPr>
          <w:rFonts w:ascii="Times New Roman" w:hAnsi="Times New Roman" w:cs="Times New Roman"/>
        </w:rPr>
      </w:pPr>
    </w:p>
    <w:p w14:paraId="5FFDA440" w14:textId="77777777" w:rsidR="00BD10BA" w:rsidRDefault="00BD10BA" w:rsidP="00BD10BA">
      <w:pPr>
        <w:rPr>
          <w:rFonts w:ascii="Times New Roman" w:hAnsi="Times New Roman" w:cs="Times New Roman"/>
        </w:rPr>
      </w:pPr>
    </w:p>
    <w:p w14:paraId="20931AE5" w14:textId="77777777" w:rsidR="00BD10BA" w:rsidRDefault="00BD10BA" w:rsidP="00BD10BA">
      <w:pPr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1484</w:t>
      </w:r>
      <w:r>
        <w:rPr>
          <w:rFonts w:ascii="Times New Roman" w:hAnsi="Times New Roman" w:cs="Times New Roman"/>
        </w:rPr>
        <w:tab/>
        <w:t xml:space="preserve">He, Thomas Walker of Bolton Percy(q.v.) and William </w:t>
      </w:r>
      <w:proofErr w:type="spellStart"/>
      <w:r>
        <w:rPr>
          <w:rFonts w:ascii="Times New Roman" w:hAnsi="Times New Roman" w:cs="Times New Roman"/>
        </w:rPr>
        <w:t>Broket</w:t>
      </w:r>
      <w:proofErr w:type="spellEnd"/>
      <w:r>
        <w:rPr>
          <w:rFonts w:ascii="Times New Roman" w:hAnsi="Times New Roman" w:cs="Times New Roman"/>
        </w:rPr>
        <w:t xml:space="preserve"> of Appleton-le-Moors(q.v.) made a plaint of debt against Richard </w:t>
      </w:r>
      <w:proofErr w:type="spellStart"/>
      <w:r>
        <w:rPr>
          <w:rFonts w:ascii="Times New Roman" w:hAnsi="Times New Roman" w:cs="Times New Roman"/>
        </w:rPr>
        <w:t>Machon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Barnby</w:t>
      </w:r>
      <w:proofErr w:type="spellEnd"/>
      <w:r>
        <w:rPr>
          <w:rFonts w:ascii="Times New Roman" w:hAnsi="Times New Roman" w:cs="Times New Roman"/>
        </w:rPr>
        <w:t xml:space="preserve">(q.v.), Robert </w:t>
      </w:r>
      <w:proofErr w:type="spellStart"/>
      <w:r>
        <w:rPr>
          <w:rFonts w:ascii="Times New Roman" w:hAnsi="Times New Roman" w:cs="Times New Roman"/>
        </w:rPr>
        <w:t>Worlyngton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Kirkeby</w:t>
      </w:r>
      <w:proofErr w:type="spellEnd"/>
      <w:r>
        <w:rPr>
          <w:rFonts w:ascii="Times New Roman" w:hAnsi="Times New Roman" w:cs="Times New Roman"/>
        </w:rPr>
        <w:t xml:space="preserve"> by Wharfe(q.v.), William Barker of </w:t>
      </w:r>
      <w:proofErr w:type="spellStart"/>
      <w:r>
        <w:rPr>
          <w:rFonts w:ascii="Times New Roman" w:hAnsi="Times New Roman" w:cs="Times New Roman"/>
        </w:rPr>
        <w:t>Toulston</w:t>
      </w:r>
      <w:proofErr w:type="spellEnd"/>
      <w:r>
        <w:rPr>
          <w:rFonts w:ascii="Times New Roman" w:hAnsi="Times New Roman" w:cs="Times New Roman"/>
        </w:rPr>
        <w:t>(q.v.) and Richard Preston of Moorhouse(q.v.).</w:t>
      </w:r>
    </w:p>
    <w:p w14:paraId="467B8F65" w14:textId="77777777" w:rsidR="00BD10BA" w:rsidRDefault="00BD10BA" w:rsidP="00BD10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1248B7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0D38E51E" w14:textId="77777777" w:rsidR="00BD10BA" w:rsidRDefault="00BD10BA" w:rsidP="00BD10BA">
      <w:pPr>
        <w:rPr>
          <w:rFonts w:ascii="Times New Roman" w:hAnsi="Times New Roman" w:cs="Times New Roman"/>
        </w:rPr>
      </w:pPr>
    </w:p>
    <w:p w14:paraId="5ABA780E" w14:textId="77777777" w:rsidR="00BD10BA" w:rsidRDefault="00BD10BA" w:rsidP="00BD10BA">
      <w:pPr>
        <w:rPr>
          <w:rFonts w:ascii="Times New Roman" w:hAnsi="Times New Roman" w:cs="Times New Roman"/>
        </w:rPr>
      </w:pPr>
    </w:p>
    <w:p w14:paraId="3E9C87DA" w14:textId="77777777" w:rsidR="00BD10BA" w:rsidRDefault="00BD10BA" w:rsidP="00BD10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 March 2019</w:t>
      </w:r>
    </w:p>
    <w:p w14:paraId="648F1EC0" w14:textId="77777777" w:rsidR="006B2F86" w:rsidRPr="00E71FC3" w:rsidRDefault="00BD10BA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D3A257" w14:textId="77777777" w:rsidR="00BD10BA" w:rsidRDefault="00BD10BA" w:rsidP="00E71FC3">
      <w:r>
        <w:separator/>
      </w:r>
    </w:p>
  </w:endnote>
  <w:endnote w:type="continuationSeparator" w:id="0">
    <w:p w14:paraId="29E4911F" w14:textId="77777777" w:rsidR="00BD10BA" w:rsidRDefault="00BD10BA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87D3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9B8BF5" w14:textId="77777777" w:rsidR="00BD10BA" w:rsidRDefault="00BD10BA" w:rsidP="00E71FC3">
      <w:r>
        <w:separator/>
      </w:r>
    </w:p>
  </w:footnote>
  <w:footnote w:type="continuationSeparator" w:id="0">
    <w:p w14:paraId="069B1425" w14:textId="77777777" w:rsidR="00BD10BA" w:rsidRDefault="00BD10BA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0BA"/>
    <w:rsid w:val="001A7C09"/>
    <w:rsid w:val="00577BD5"/>
    <w:rsid w:val="00656CBA"/>
    <w:rsid w:val="006A1F77"/>
    <w:rsid w:val="00733BE7"/>
    <w:rsid w:val="00AB52E8"/>
    <w:rsid w:val="00B16D3F"/>
    <w:rsid w:val="00BB41AC"/>
    <w:rsid w:val="00BD10BA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8B7E5F"/>
  <w15:chartTrackingRefBased/>
  <w15:docId w15:val="{0EBEC608-CB22-419E-ABE0-F0D84556B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10BA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BD10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2019-03-19T16:45:00Z</dcterms:created>
  <dcterms:modified xsi:type="dcterms:W3CDTF">2019-03-19T16:46:00Z</dcterms:modified>
</cp:coreProperties>
</file>