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BARKER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Aylsham, Norfolk. Fuller.</w:t>
      </w:r>
    </w:p>
    <w:p w:rsidR="00CA19BB" w:rsidRDefault="00CA19BB" w:rsidP="00CA19BB">
      <w:pPr>
        <w:rPr>
          <w:rFonts w:ascii="Times New Roman" w:hAnsi="Times New Roman" w:cs="Times New Roman"/>
        </w:rPr>
      </w:pPr>
    </w:p>
    <w:p w:rsidR="00CA19BB" w:rsidRDefault="00CA19BB" w:rsidP="00CA19BB">
      <w:pPr>
        <w:rPr>
          <w:rFonts w:ascii="Times New Roman" w:hAnsi="Times New Roman" w:cs="Times New Roman"/>
        </w:rPr>
      </w:pPr>
    </w:p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Robert Bettys(q.v.) brought a plaint debt against him, John Skelton of</w:t>
      </w:r>
    </w:p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Aylsham(q.v.) and William Mayne of Aylsham(q.v.).</w:t>
      </w:r>
    </w:p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)</w:t>
      </w:r>
      <w:proofErr w:type="gramEnd"/>
    </w:p>
    <w:p w:rsidR="00CA19BB" w:rsidRDefault="00CA19BB" w:rsidP="00CA19BB">
      <w:pPr>
        <w:rPr>
          <w:rFonts w:ascii="Times New Roman" w:hAnsi="Times New Roman" w:cs="Times New Roman"/>
        </w:rPr>
      </w:pPr>
    </w:p>
    <w:p w:rsidR="00CA19BB" w:rsidRDefault="00CA19BB" w:rsidP="00CA19BB">
      <w:pPr>
        <w:rPr>
          <w:rFonts w:ascii="Times New Roman" w:hAnsi="Times New Roman" w:cs="Times New Roman"/>
        </w:rPr>
      </w:pPr>
    </w:p>
    <w:p w:rsidR="00CA19BB" w:rsidRDefault="00CA19BB" w:rsidP="00CA19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 February 2017</w:t>
      </w:r>
    </w:p>
    <w:p w:rsidR="006B2F86" w:rsidRPr="00E71FC3" w:rsidRDefault="00CA19B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9BB" w:rsidRDefault="00CA19BB" w:rsidP="00E71FC3">
      <w:r>
        <w:separator/>
      </w:r>
    </w:p>
  </w:endnote>
  <w:endnote w:type="continuationSeparator" w:id="0">
    <w:p w:rsidR="00CA19BB" w:rsidRDefault="00CA19BB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9BB" w:rsidRDefault="00CA19BB" w:rsidP="00E71FC3">
      <w:r>
        <w:separator/>
      </w:r>
    </w:p>
  </w:footnote>
  <w:footnote w:type="continuationSeparator" w:id="0">
    <w:p w:rsidR="00CA19BB" w:rsidRDefault="00CA19BB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9BB"/>
    <w:rsid w:val="001A7C09"/>
    <w:rsid w:val="00577BD5"/>
    <w:rsid w:val="00656CBA"/>
    <w:rsid w:val="006A1F77"/>
    <w:rsid w:val="00733BE7"/>
    <w:rsid w:val="00AB52E8"/>
    <w:rsid w:val="00B16D3F"/>
    <w:rsid w:val="00BB41AC"/>
    <w:rsid w:val="00CA19BB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C9631F-6AA6-4777-BA8F-30C23F3DE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CA19BB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2017-02-15T19:51:00Z</dcterms:created>
  <dcterms:modified xsi:type="dcterms:W3CDTF">2017-02-15T19:52:00Z</dcterms:modified>
</cp:coreProperties>
</file>