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3334CFA" w14:textId="77777777" w:rsidR="00466A35" w:rsidRDefault="00466A35" w:rsidP="00466A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u w:val="single"/>
        </w:rPr>
        <w:t>John BARKER</w:t>
      </w:r>
      <w:r>
        <w:rPr>
          <w:rFonts w:ascii="Times New Roman" w:hAnsi="Times New Roman" w:cs="Times New Roman"/>
        </w:rPr>
        <w:t xml:space="preserve">      (fl.1483)</w:t>
      </w:r>
    </w:p>
    <w:p w14:paraId="721CF486" w14:textId="77777777" w:rsidR="00466A35" w:rsidRDefault="00466A35" w:rsidP="00466A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of Colchester. Mariner.</w:t>
      </w:r>
    </w:p>
    <w:p w14:paraId="5BDDB37C" w14:textId="77777777" w:rsidR="00466A35" w:rsidRDefault="00466A35" w:rsidP="00466A35">
      <w:pPr>
        <w:rPr>
          <w:rFonts w:ascii="Times New Roman" w:hAnsi="Times New Roman" w:cs="Times New Roman"/>
        </w:rPr>
      </w:pPr>
    </w:p>
    <w:p w14:paraId="633B9128" w14:textId="77777777" w:rsidR="00466A35" w:rsidRDefault="00466A35" w:rsidP="00466A35">
      <w:pPr>
        <w:rPr>
          <w:rFonts w:ascii="Times New Roman" w:hAnsi="Times New Roman" w:cs="Times New Roman"/>
        </w:rPr>
      </w:pPr>
    </w:p>
    <w:p w14:paraId="7F3CA80F" w14:textId="77777777" w:rsidR="00466A35" w:rsidRDefault="00466A35" w:rsidP="00466A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1483</w:t>
      </w:r>
      <w:r>
        <w:rPr>
          <w:rFonts w:ascii="Times New Roman" w:hAnsi="Times New Roman" w:cs="Times New Roman"/>
        </w:rPr>
        <w:tab/>
        <w:t xml:space="preserve">John </w:t>
      </w:r>
      <w:proofErr w:type="spellStart"/>
      <w:r>
        <w:rPr>
          <w:rFonts w:ascii="Times New Roman" w:hAnsi="Times New Roman" w:cs="Times New Roman"/>
        </w:rPr>
        <w:t>Coole</w:t>
      </w:r>
      <w:proofErr w:type="spellEnd"/>
      <w:r>
        <w:rPr>
          <w:rFonts w:ascii="Times New Roman" w:hAnsi="Times New Roman" w:cs="Times New Roman"/>
        </w:rPr>
        <w:t xml:space="preserve"> of Sandwich, Kent(q.v.), brought a plaint of debt against him.</w:t>
      </w:r>
    </w:p>
    <w:p w14:paraId="5508434E" w14:textId="77777777" w:rsidR="00466A35" w:rsidRDefault="00466A35" w:rsidP="00466A35">
      <w:pPr>
        <w:ind w:left="720" w:firstLine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(http://aalt.law.uh.edu/Indices/CP40Indices/CP40no883Pl.htm )</w:t>
      </w:r>
    </w:p>
    <w:p w14:paraId="390AEAEB" w14:textId="77777777" w:rsidR="00466A35" w:rsidRDefault="00466A35" w:rsidP="00466A35">
      <w:pPr>
        <w:rPr>
          <w:rFonts w:ascii="Times New Roman" w:hAnsi="Times New Roman" w:cs="Times New Roman"/>
        </w:rPr>
      </w:pPr>
    </w:p>
    <w:p w14:paraId="72E2FC34" w14:textId="77777777" w:rsidR="00466A35" w:rsidRDefault="00466A35" w:rsidP="00466A35">
      <w:pPr>
        <w:rPr>
          <w:rFonts w:ascii="Times New Roman" w:hAnsi="Times New Roman" w:cs="Times New Roman"/>
        </w:rPr>
      </w:pPr>
    </w:p>
    <w:p w14:paraId="08F257FF" w14:textId="77777777" w:rsidR="00466A35" w:rsidRDefault="00466A35" w:rsidP="00466A3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14 September 2019</w:t>
      </w:r>
    </w:p>
    <w:p w14:paraId="43CBB38A" w14:textId="77777777" w:rsidR="006B2F86" w:rsidRPr="00E71FC3" w:rsidRDefault="00466A35" w:rsidP="00E71FC3">
      <w:pPr>
        <w:pStyle w:val="NoSpacing"/>
      </w:pPr>
      <w:bookmarkStart w:id="0" w:name="_GoBack"/>
      <w:bookmarkEnd w:id="0"/>
    </w:p>
    <w:sectPr w:rsidR="006B2F86" w:rsidRPr="00E71FC3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76BE26E" w14:textId="77777777" w:rsidR="00466A35" w:rsidRDefault="00466A35" w:rsidP="00E71FC3">
      <w:r>
        <w:separator/>
      </w:r>
    </w:p>
  </w:endnote>
  <w:endnote w:type="continuationSeparator" w:id="0">
    <w:p w14:paraId="719EFB17" w14:textId="77777777" w:rsidR="00466A35" w:rsidRDefault="00466A35" w:rsidP="00E71F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F681A1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8B3993C" w14:textId="77777777" w:rsidR="00466A35" w:rsidRDefault="00466A35" w:rsidP="00E71FC3">
      <w:r>
        <w:separator/>
      </w:r>
    </w:p>
  </w:footnote>
  <w:footnote w:type="continuationSeparator" w:id="0">
    <w:p w14:paraId="37D34E79" w14:textId="77777777" w:rsidR="00466A35" w:rsidRDefault="00466A35" w:rsidP="00E71F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A35"/>
    <w:rsid w:val="001A7C09"/>
    <w:rsid w:val="00466A35"/>
    <w:rsid w:val="00577BD5"/>
    <w:rsid w:val="00656CBA"/>
    <w:rsid w:val="006A1F77"/>
    <w:rsid w:val="00733BE7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150CFF"/>
  <w15:chartTrackingRefBased/>
  <w15:docId w15:val="{493687B8-2058-4032-9BC3-94F305581D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466A35"/>
    <w:pPr>
      <w:spacing w:after="0" w:line="240" w:lineRule="auto"/>
    </w:pPr>
    <w:rPr>
      <w:rFonts w:asciiTheme="minorHAnsi" w:hAnsiTheme="minorHAnsi" w:cstheme="minorBid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</w:pPr>
    <w:rPr>
      <w:rFonts w:ascii="Times New Roman" w:hAnsi="Times New Roman" w:cs="Times New Roman"/>
    </w:r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0</TotalTime>
  <Pages>1</Pages>
  <Words>32</Words>
  <Characters>184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2019-10-03T20:30:00Z</dcterms:created>
  <dcterms:modified xsi:type="dcterms:W3CDTF">2019-10-03T20:30:00Z</dcterms:modified>
</cp:coreProperties>
</file>