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CFD96F" w14:textId="77777777" w:rsidR="00135719" w:rsidRDefault="00135719" w:rsidP="00135719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John BARKER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fl.1416)</w:t>
      </w:r>
    </w:p>
    <w:p w14:paraId="50D545EC" w14:textId="77777777" w:rsidR="00135719" w:rsidRDefault="00135719" w:rsidP="00135719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of Durham.</w:t>
      </w:r>
    </w:p>
    <w:p w14:paraId="20E85D55" w14:textId="77777777" w:rsidR="00135719" w:rsidRDefault="00135719" w:rsidP="00135719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0D513D41" w14:textId="77777777" w:rsidR="00135719" w:rsidRDefault="00135719" w:rsidP="00135719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00A7A302" w14:textId="77777777" w:rsidR="00135719" w:rsidRDefault="00135719" w:rsidP="00135719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>1416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His house in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Framwelgate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was repaired.</w:t>
      </w:r>
    </w:p>
    <w:p w14:paraId="3A2546A3" w14:textId="77777777" w:rsidR="00135719" w:rsidRDefault="00135719" w:rsidP="00135719">
      <w:pPr>
        <w:pStyle w:val="NoSpacing"/>
        <w:ind w:left="14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(“The Development of a Northern Town in the Later Middle Ages” The City of Durham ca.1250-1540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vol.I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by Margaret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M.Counsell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 submitted for the degree of D.Phil. at The University of York, Department of History, October 1485 p.86)</w:t>
      </w:r>
    </w:p>
    <w:p w14:paraId="4313BCEC" w14:textId="77777777" w:rsidR="00135719" w:rsidRDefault="00135719" w:rsidP="00135719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674389A4" w14:textId="77777777" w:rsidR="00135719" w:rsidRDefault="00135719" w:rsidP="00135719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2504459A" w14:textId="77777777" w:rsidR="00135719" w:rsidRDefault="00135719" w:rsidP="00135719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28 August 2022</w:t>
      </w:r>
    </w:p>
    <w:p w14:paraId="3DDE05A3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92F258" w14:textId="77777777" w:rsidR="00135719" w:rsidRDefault="00135719" w:rsidP="009139A6">
      <w:r>
        <w:separator/>
      </w:r>
    </w:p>
  </w:endnote>
  <w:endnote w:type="continuationSeparator" w:id="0">
    <w:p w14:paraId="0FDE9F6D" w14:textId="77777777" w:rsidR="00135719" w:rsidRDefault="00135719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77F34E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7AB31E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6ADD64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8B2685" w14:textId="77777777" w:rsidR="00135719" w:rsidRDefault="00135719" w:rsidP="009139A6">
      <w:r>
        <w:separator/>
      </w:r>
    </w:p>
  </w:footnote>
  <w:footnote w:type="continuationSeparator" w:id="0">
    <w:p w14:paraId="60549AC3" w14:textId="77777777" w:rsidR="00135719" w:rsidRDefault="00135719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B7F436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8B8CC4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2E175B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5719"/>
    <w:rsid w:val="000666E0"/>
    <w:rsid w:val="00135719"/>
    <w:rsid w:val="002510B7"/>
    <w:rsid w:val="005C130B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8F384B"/>
  <w15:chartTrackingRefBased/>
  <w15:docId w15:val="{C35B5B6C-5690-4981-AAB6-4AB92BBC9D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50</Words>
  <Characters>285</Characters>
  <Application>Microsoft Office Word</Application>
  <DocSecurity>0</DocSecurity>
  <Lines>2</Lines>
  <Paragraphs>1</Paragraphs>
  <ScaleCrop>false</ScaleCrop>
  <Company/>
  <LinksUpToDate>false</LinksUpToDate>
  <CharactersWithSpaces>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2022-09-07T20:33:00Z</dcterms:created>
  <dcterms:modified xsi:type="dcterms:W3CDTF">2022-09-07T20:33:00Z</dcterms:modified>
</cp:coreProperties>
</file>