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40F52AC" w14:textId="77777777" w:rsidR="00384FB2" w:rsidRDefault="00384FB2" w:rsidP="00384FB2">
      <w:pPr>
        <w:pStyle w:val="NoSpacing"/>
      </w:pPr>
      <w:r>
        <w:rPr>
          <w:u w:val="single"/>
        </w:rPr>
        <w:t>John BARKER</w:t>
      </w:r>
      <w:r>
        <w:t xml:space="preserve">     </w:t>
      </w:r>
      <w:proofErr w:type="gramStart"/>
      <w:r>
        <w:t xml:space="preserve">   (</w:t>
      </w:r>
      <w:proofErr w:type="gramEnd"/>
      <w:r>
        <w:t>fl.1484)</w:t>
      </w:r>
    </w:p>
    <w:p w14:paraId="3AE38E5D" w14:textId="77777777" w:rsidR="00384FB2" w:rsidRDefault="00384FB2" w:rsidP="00384FB2">
      <w:pPr>
        <w:pStyle w:val="NoSpacing"/>
      </w:pPr>
      <w:r>
        <w:t>of London. Apprentice draper.</w:t>
      </w:r>
    </w:p>
    <w:p w14:paraId="46D9659E" w14:textId="77777777" w:rsidR="00384FB2" w:rsidRDefault="00384FB2" w:rsidP="00384FB2">
      <w:pPr>
        <w:pStyle w:val="NoSpacing"/>
      </w:pPr>
    </w:p>
    <w:p w14:paraId="1D1C4474" w14:textId="77777777" w:rsidR="00384FB2" w:rsidRDefault="00384FB2" w:rsidP="00384FB2">
      <w:pPr>
        <w:pStyle w:val="NoSpacing"/>
      </w:pPr>
    </w:p>
    <w:p w14:paraId="607AD8C0" w14:textId="77777777" w:rsidR="00384FB2" w:rsidRDefault="00384FB2" w:rsidP="00384FB2">
      <w:pPr>
        <w:pStyle w:val="NoSpacing"/>
      </w:pPr>
      <w:r>
        <w:tab/>
        <w:t>1484</w:t>
      </w:r>
      <w:r>
        <w:tab/>
        <w:t>He became apprenticed to Nicholas Barker of London, draper(q.v.), and his</w:t>
      </w:r>
    </w:p>
    <w:p w14:paraId="63DA29F2" w14:textId="77777777" w:rsidR="00384FB2" w:rsidRDefault="00384FB2" w:rsidP="00384FB2">
      <w:pPr>
        <w:pStyle w:val="NoSpacing"/>
      </w:pPr>
      <w:r>
        <w:tab/>
      </w:r>
      <w:r>
        <w:tab/>
        <w:t>wife, Alys(q.v.).</w:t>
      </w:r>
    </w:p>
    <w:p w14:paraId="43880DD8" w14:textId="77777777" w:rsidR="00384FB2" w:rsidRDefault="00384FB2" w:rsidP="00384FB2">
      <w:pPr>
        <w:pStyle w:val="NoSpacing"/>
      </w:pPr>
      <w:r>
        <w:tab/>
      </w:r>
      <w:r>
        <w:tab/>
        <w:t>(</w:t>
      </w:r>
      <w:hyperlink r:id="rId6" w:history="1">
        <w:r w:rsidRPr="00416902">
          <w:rPr>
            <w:rStyle w:val="Hyperlink"/>
          </w:rPr>
          <w:t>www.londonroll.org</w:t>
        </w:r>
      </w:hyperlink>
      <w:r>
        <w:t xml:space="preserve"> )</w:t>
      </w:r>
    </w:p>
    <w:p w14:paraId="5587E4A5" w14:textId="77777777" w:rsidR="00384FB2" w:rsidRDefault="00384FB2" w:rsidP="00384FB2">
      <w:pPr>
        <w:pStyle w:val="NoSpacing"/>
      </w:pPr>
    </w:p>
    <w:p w14:paraId="595B6B3A" w14:textId="77777777" w:rsidR="00384FB2" w:rsidRDefault="00384FB2" w:rsidP="00384FB2">
      <w:pPr>
        <w:pStyle w:val="NoSpacing"/>
      </w:pPr>
    </w:p>
    <w:p w14:paraId="232D6F62" w14:textId="77777777" w:rsidR="00384FB2" w:rsidRDefault="00384FB2" w:rsidP="00384FB2">
      <w:pPr>
        <w:pStyle w:val="NoSpacing"/>
      </w:pPr>
      <w:r>
        <w:t>5 November 2024</w:t>
      </w:r>
    </w:p>
    <w:p w14:paraId="6629EBA0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A070E48" w14:textId="77777777" w:rsidR="00384FB2" w:rsidRDefault="00384FB2" w:rsidP="009139A6">
      <w:r>
        <w:separator/>
      </w:r>
    </w:p>
  </w:endnote>
  <w:endnote w:type="continuationSeparator" w:id="0">
    <w:p w14:paraId="76D66E1C" w14:textId="77777777" w:rsidR="00384FB2" w:rsidRDefault="00384FB2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D78561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ED5C32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135A11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E52D09" w14:textId="77777777" w:rsidR="00384FB2" w:rsidRDefault="00384FB2" w:rsidP="009139A6">
      <w:r>
        <w:separator/>
      </w:r>
    </w:p>
  </w:footnote>
  <w:footnote w:type="continuationSeparator" w:id="0">
    <w:p w14:paraId="662DAF4A" w14:textId="77777777" w:rsidR="00384FB2" w:rsidRDefault="00384FB2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BB2644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98E14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CFC045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4FB2"/>
    <w:rsid w:val="000666E0"/>
    <w:rsid w:val="002510B7"/>
    <w:rsid w:val="00270799"/>
    <w:rsid w:val="00384FB2"/>
    <w:rsid w:val="005C130B"/>
    <w:rsid w:val="007D4917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49DC45"/>
  <w15:chartTrackingRefBased/>
  <w15:docId w15:val="{248D0499-5025-439D-9C0D-E11723CD35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384FB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londonroll.org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36</Words>
  <Characters>209</Characters>
  <Application>Microsoft Office Word</Application>
  <DocSecurity>0</DocSecurity>
  <Lines>1</Lines>
  <Paragraphs>1</Paragraphs>
  <ScaleCrop>false</ScaleCrop>
  <Company/>
  <LinksUpToDate>false</LinksUpToDate>
  <CharactersWithSpaces>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2024-11-10T17:47:00Z</dcterms:created>
  <dcterms:modified xsi:type="dcterms:W3CDTF">2024-11-10T17:48:00Z</dcterms:modified>
</cp:coreProperties>
</file>