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B2D076" w14:textId="77777777" w:rsidR="00542BD3" w:rsidRDefault="00542BD3" w:rsidP="00542BD3">
      <w:pPr>
        <w:pStyle w:val="NoSpacing"/>
      </w:pPr>
      <w:r>
        <w:rPr>
          <w:u w:val="single"/>
        </w:rPr>
        <w:t>Nicholas BARKER</w:t>
      </w:r>
      <w:r>
        <w:t xml:space="preserve">    </w:t>
      </w:r>
      <w:proofErr w:type="gramStart"/>
      <w:r>
        <w:t xml:space="preserve">   (</w:t>
      </w:r>
      <w:proofErr w:type="gramEnd"/>
      <w:r>
        <w:t>fl.1484)</w:t>
      </w:r>
    </w:p>
    <w:p w14:paraId="75F42FC8" w14:textId="77777777" w:rsidR="00542BD3" w:rsidRDefault="00542BD3" w:rsidP="00542BD3">
      <w:pPr>
        <w:pStyle w:val="NoSpacing"/>
      </w:pPr>
      <w:r>
        <w:t>of London. Draper.</w:t>
      </w:r>
    </w:p>
    <w:p w14:paraId="33DA0198" w14:textId="77777777" w:rsidR="00542BD3" w:rsidRDefault="00542BD3" w:rsidP="00542BD3">
      <w:pPr>
        <w:pStyle w:val="NoSpacing"/>
      </w:pPr>
    </w:p>
    <w:p w14:paraId="4D7BFA76" w14:textId="77777777" w:rsidR="00542BD3" w:rsidRDefault="00542BD3" w:rsidP="00542BD3">
      <w:pPr>
        <w:pStyle w:val="NoSpacing"/>
      </w:pPr>
    </w:p>
    <w:p w14:paraId="28445D55" w14:textId="77777777" w:rsidR="00542BD3" w:rsidRDefault="00542BD3" w:rsidP="00542BD3">
      <w:pPr>
        <w:pStyle w:val="NoSpacing"/>
      </w:pPr>
      <w:r>
        <w:t>= Alys(q.v.).</w:t>
      </w:r>
    </w:p>
    <w:p w14:paraId="61BD3EE6" w14:textId="77777777" w:rsidR="00542BD3" w:rsidRDefault="00542BD3" w:rsidP="00542BD3">
      <w:pPr>
        <w:pStyle w:val="NoSpacing"/>
      </w:pPr>
      <w:r>
        <w:t>(</w:t>
      </w:r>
      <w:hyperlink r:id="rId6" w:history="1">
        <w:r w:rsidRPr="00416902">
          <w:rPr>
            <w:rStyle w:val="Hyperlink"/>
          </w:rPr>
          <w:t>www.london.org</w:t>
        </w:r>
      </w:hyperlink>
      <w:r>
        <w:t xml:space="preserve"> )</w:t>
      </w:r>
    </w:p>
    <w:p w14:paraId="3422E029" w14:textId="77777777" w:rsidR="00542BD3" w:rsidRDefault="00542BD3" w:rsidP="00542BD3">
      <w:pPr>
        <w:pStyle w:val="NoSpacing"/>
      </w:pPr>
    </w:p>
    <w:p w14:paraId="38FE603C" w14:textId="77777777" w:rsidR="00542BD3" w:rsidRDefault="00542BD3" w:rsidP="00542BD3">
      <w:pPr>
        <w:pStyle w:val="NoSpacing"/>
      </w:pPr>
    </w:p>
    <w:p w14:paraId="11BEA163" w14:textId="77777777" w:rsidR="00542BD3" w:rsidRDefault="00542BD3" w:rsidP="00542BD3">
      <w:pPr>
        <w:pStyle w:val="NoSpacing"/>
      </w:pPr>
      <w:r>
        <w:tab/>
        <w:t>1484</w:t>
      </w:r>
      <w:r>
        <w:tab/>
        <w:t>They took on an apprentice, John Barker(q.v.).   (ibid.)</w:t>
      </w:r>
    </w:p>
    <w:p w14:paraId="5942004C" w14:textId="77777777" w:rsidR="00542BD3" w:rsidRDefault="00542BD3" w:rsidP="00542BD3">
      <w:pPr>
        <w:pStyle w:val="NoSpacing"/>
      </w:pPr>
    </w:p>
    <w:p w14:paraId="54123954" w14:textId="77777777" w:rsidR="00542BD3" w:rsidRDefault="00542BD3" w:rsidP="00542BD3">
      <w:pPr>
        <w:pStyle w:val="NoSpacing"/>
      </w:pPr>
    </w:p>
    <w:p w14:paraId="5A2E1D90" w14:textId="77777777" w:rsidR="00542BD3" w:rsidRDefault="00542BD3" w:rsidP="00542BD3">
      <w:pPr>
        <w:pStyle w:val="NoSpacing"/>
      </w:pPr>
      <w:r>
        <w:t>5 November 2024</w:t>
      </w:r>
    </w:p>
    <w:p w14:paraId="43F138D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4A6D01" w14:textId="77777777" w:rsidR="00542BD3" w:rsidRDefault="00542BD3" w:rsidP="009139A6">
      <w:r>
        <w:separator/>
      </w:r>
    </w:p>
  </w:endnote>
  <w:endnote w:type="continuationSeparator" w:id="0">
    <w:p w14:paraId="1CDCC074" w14:textId="77777777" w:rsidR="00542BD3" w:rsidRDefault="00542BD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7DBF9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12C92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00405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387C81" w14:textId="77777777" w:rsidR="00542BD3" w:rsidRDefault="00542BD3" w:rsidP="009139A6">
      <w:r>
        <w:separator/>
      </w:r>
    </w:p>
  </w:footnote>
  <w:footnote w:type="continuationSeparator" w:id="0">
    <w:p w14:paraId="1BF47238" w14:textId="77777777" w:rsidR="00542BD3" w:rsidRDefault="00542BD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39BDE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C8D3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AABA3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BD3"/>
    <w:rsid w:val="000666E0"/>
    <w:rsid w:val="002510B7"/>
    <w:rsid w:val="00270799"/>
    <w:rsid w:val="00542BD3"/>
    <w:rsid w:val="005C130B"/>
    <w:rsid w:val="007D4917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3AA3A"/>
  <w15:chartTrackingRefBased/>
  <w15:docId w15:val="{6BAA0CFD-5CA6-457A-99D7-2F8B045A6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542BD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2024-11-10T17:49:00Z</dcterms:created>
  <dcterms:modified xsi:type="dcterms:W3CDTF">2024-11-10T17:49:00Z</dcterms:modified>
</cp:coreProperties>
</file>