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44E" w:rsidRDefault="006B444E" w:rsidP="006B444E">
      <w:pPr>
        <w:pStyle w:val="NoSpacing"/>
      </w:pPr>
      <w:r>
        <w:rPr>
          <w:u w:val="single"/>
        </w:rPr>
        <w:t>Robert BARKER</w:t>
      </w:r>
      <w:r>
        <w:t xml:space="preserve">       </w:t>
      </w:r>
      <w:r>
        <w:t>(fl.1420)</w:t>
      </w:r>
    </w:p>
    <w:p w:rsidR="006B444E" w:rsidRDefault="006B444E" w:rsidP="006B444E">
      <w:pPr>
        <w:pStyle w:val="NoSpacing"/>
      </w:pPr>
      <w:r>
        <w:t>of Osbaston.</w:t>
      </w:r>
      <w:bookmarkStart w:id="0" w:name="_GoBack"/>
      <w:bookmarkEnd w:id="0"/>
    </w:p>
    <w:p w:rsidR="006B444E" w:rsidRDefault="006B444E" w:rsidP="006B444E">
      <w:pPr>
        <w:pStyle w:val="NoSpacing"/>
      </w:pPr>
    </w:p>
    <w:p w:rsidR="006B444E" w:rsidRDefault="006B444E" w:rsidP="006B444E">
      <w:pPr>
        <w:pStyle w:val="NoSpacing"/>
      </w:pPr>
    </w:p>
    <w:p w:rsidR="006B444E" w:rsidRDefault="006B444E" w:rsidP="006B444E">
      <w:pPr>
        <w:pStyle w:val="NoSpacing"/>
      </w:pPr>
      <w:r>
        <w:t>17 Sep.1420</w:t>
      </w:r>
      <w:r>
        <w:tab/>
        <w:t>He was a juror on the inquisition post mortem held in Market Bosworth,</w:t>
      </w:r>
    </w:p>
    <w:p w:rsidR="006B444E" w:rsidRDefault="006B444E" w:rsidP="006B444E">
      <w:pPr>
        <w:pStyle w:val="NoSpacing"/>
      </w:pPr>
      <w:r>
        <w:tab/>
      </w:r>
      <w:r>
        <w:tab/>
        <w:t>Leicestershire, into land of the late Sir Thomas Harcourt(q.v.).</w:t>
      </w:r>
    </w:p>
    <w:p w:rsidR="006B444E" w:rsidRDefault="006B444E" w:rsidP="006B444E">
      <w:pPr>
        <w:pStyle w:val="NoSpacing"/>
      </w:pPr>
      <w:r>
        <w:tab/>
      </w:r>
      <w:r>
        <w:tab/>
        <w:t>(www.inquisitionspostmortem.ac.uk  ref. eCIPM 21-503)</w:t>
      </w:r>
    </w:p>
    <w:p w:rsidR="006B444E" w:rsidRDefault="006B444E" w:rsidP="006B444E">
      <w:pPr>
        <w:pStyle w:val="NoSpacing"/>
      </w:pPr>
    </w:p>
    <w:p w:rsidR="006B444E" w:rsidRDefault="006B444E" w:rsidP="006B444E">
      <w:pPr>
        <w:pStyle w:val="NoSpacing"/>
      </w:pPr>
    </w:p>
    <w:p w:rsidR="006B444E" w:rsidRPr="008B0992" w:rsidRDefault="006B444E" w:rsidP="006B444E">
      <w:pPr>
        <w:pStyle w:val="NoSpacing"/>
      </w:pPr>
      <w:r>
        <w:t>10 September 2016</w:t>
      </w:r>
    </w:p>
    <w:p w:rsidR="006B2F86" w:rsidRPr="006B444E" w:rsidRDefault="006B444E" w:rsidP="00E71FC3">
      <w:pPr>
        <w:pStyle w:val="NoSpacing"/>
      </w:pPr>
    </w:p>
    <w:sectPr w:rsidR="006B2F86" w:rsidRPr="006B444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44E" w:rsidRDefault="006B444E" w:rsidP="00E71FC3">
      <w:pPr>
        <w:spacing w:after="0" w:line="240" w:lineRule="auto"/>
      </w:pPr>
      <w:r>
        <w:separator/>
      </w:r>
    </w:p>
  </w:endnote>
  <w:endnote w:type="continuationSeparator" w:id="0">
    <w:p w:rsidR="006B444E" w:rsidRDefault="006B444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44E" w:rsidRDefault="006B444E" w:rsidP="00E71FC3">
      <w:pPr>
        <w:spacing w:after="0" w:line="240" w:lineRule="auto"/>
      </w:pPr>
      <w:r>
        <w:separator/>
      </w:r>
    </w:p>
  </w:footnote>
  <w:footnote w:type="continuationSeparator" w:id="0">
    <w:p w:rsidR="006B444E" w:rsidRDefault="006B444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44E"/>
    <w:rsid w:val="001A7C09"/>
    <w:rsid w:val="006B444E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249EFF"/>
  <w15:chartTrackingRefBased/>
  <w15:docId w15:val="{A2A306FB-33A4-4AE0-9D35-8B1D51769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2016-09-10T11:08:00Z</dcterms:created>
  <dcterms:modified xsi:type="dcterms:W3CDTF">2016-09-10T11:08:00Z</dcterms:modified>
</cp:coreProperties>
</file>