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A489A7" w14:textId="584D2BA4" w:rsidR="00C94195" w:rsidRDefault="00C94195" w:rsidP="00C941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BARKER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fl.1401)</w:t>
      </w:r>
    </w:p>
    <w:p w14:paraId="239026CB" w14:textId="16BA6932" w:rsidR="00C94195" w:rsidRDefault="00C94195" w:rsidP="00C941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Tadcaster.</w:t>
      </w:r>
    </w:p>
    <w:p w14:paraId="354189EF" w14:textId="77777777" w:rsidR="00C94195" w:rsidRDefault="00C94195" w:rsidP="00C9419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E556D7E" w14:textId="77777777" w:rsidR="00C94195" w:rsidRDefault="00C94195" w:rsidP="00C9419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E56422F" w14:textId="77777777" w:rsidR="00C94195" w:rsidRDefault="00C94195" w:rsidP="00C941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 Mar.1401</w:t>
      </w:r>
      <w:r>
        <w:rPr>
          <w:rFonts w:ascii="Times New Roman" w:hAnsi="Times New Roman" w:cs="Times New Roman"/>
          <w:sz w:val="24"/>
          <w:szCs w:val="24"/>
        </w:rPr>
        <w:tab/>
        <w:t>He was one of those who were commissioned to levy and collect the taxes of</w:t>
      </w:r>
    </w:p>
    <w:p w14:paraId="6E35BC85" w14:textId="77777777" w:rsidR="00C94195" w:rsidRDefault="00C94195" w:rsidP="00C941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the tenth and the fifteenth granted at the last Parliament, in the North Riding</w:t>
      </w:r>
    </w:p>
    <w:p w14:paraId="1E8E240B" w14:textId="77777777" w:rsidR="00C94195" w:rsidRDefault="00C94195" w:rsidP="00C941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of Yorkshire, except the city of York.</w:t>
      </w:r>
    </w:p>
    <w:p w14:paraId="4E0978DC" w14:textId="77777777" w:rsidR="00C94195" w:rsidRDefault="00C94195" w:rsidP="00C941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(C.F.R. 1399-1405 p.115)</w:t>
      </w:r>
    </w:p>
    <w:p w14:paraId="5C6E78F8" w14:textId="77777777" w:rsidR="00C94195" w:rsidRDefault="00C94195" w:rsidP="00C9419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523B543" w14:textId="77777777" w:rsidR="00C94195" w:rsidRDefault="00C94195" w:rsidP="00C9419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5ED85C9" w14:textId="77777777" w:rsidR="00C94195" w:rsidRPr="00680D2B" w:rsidRDefault="00C94195" w:rsidP="00C94195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 May 2021</w:t>
      </w:r>
    </w:p>
    <w:p w14:paraId="6BE54C9F" w14:textId="54323D92" w:rsidR="00BA00AB" w:rsidRPr="00C94195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C9419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E75020" w14:textId="77777777" w:rsidR="00C94195" w:rsidRDefault="00C94195" w:rsidP="009139A6">
      <w:r>
        <w:separator/>
      </w:r>
    </w:p>
  </w:endnote>
  <w:endnote w:type="continuationSeparator" w:id="0">
    <w:p w14:paraId="51A7E86B" w14:textId="77777777" w:rsidR="00C94195" w:rsidRDefault="00C9419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F37F5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93D3F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A554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B96F10" w14:textId="77777777" w:rsidR="00C94195" w:rsidRDefault="00C94195" w:rsidP="009139A6">
      <w:r>
        <w:separator/>
      </w:r>
    </w:p>
  </w:footnote>
  <w:footnote w:type="continuationSeparator" w:id="0">
    <w:p w14:paraId="0615B9FE" w14:textId="77777777" w:rsidR="00C94195" w:rsidRDefault="00C9419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67E1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54C9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EED9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195"/>
    <w:rsid w:val="000666E0"/>
    <w:rsid w:val="002510B7"/>
    <w:rsid w:val="005C130B"/>
    <w:rsid w:val="00826F5C"/>
    <w:rsid w:val="009139A6"/>
    <w:rsid w:val="009448BB"/>
    <w:rsid w:val="00A3176C"/>
    <w:rsid w:val="00AE65F8"/>
    <w:rsid w:val="00BA00AB"/>
    <w:rsid w:val="00C94195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1AD643"/>
  <w15:chartTrackingRefBased/>
  <w15:docId w15:val="{D28DA31B-0CA5-46AF-9B36-C1571DEF5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3</TotalTime>
  <Pages>1</Pages>
  <Words>44</Words>
  <Characters>254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2021-05-06T09:10:00Z</dcterms:created>
  <dcterms:modified xsi:type="dcterms:W3CDTF">2021-05-06T09:13:00Z</dcterms:modified>
</cp:coreProperties>
</file>