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7F3F" w:rsidRDefault="00AF7F3F" w:rsidP="00AF7F3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Nicholas BARKERE</w:t>
      </w:r>
      <w:r>
        <w:rPr>
          <w:rFonts w:ascii="Times New Roman" w:hAnsi="Times New Roman" w:cs="Times New Roman"/>
          <w:sz w:val="24"/>
          <w:szCs w:val="24"/>
        </w:rPr>
        <w:t xml:space="preserve">    (fl.1432)</w:t>
      </w:r>
    </w:p>
    <w:p w:rsidR="00AF7F3F" w:rsidRDefault="00AF7F3F" w:rsidP="00AF7F3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F3F" w:rsidRDefault="00AF7F3F" w:rsidP="00AF7F3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F3F" w:rsidRDefault="00AF7F3F" w:rsidP="00AF7F3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5 Nov.1432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 juror on the inquisition post mortem held in Henhowe, </w:t>
      </w:r>
    </w:p>
    <w:p w:rsidR="00AF7F3F" w:rsidRDefault="00AF7F3F" w:rsidP="00AF7F3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Suffolk, into lands of the late Anne Stafford(q.v.), widow of </w:t>
      </w:r>
    </w:p>
    <w:p w:rsidR="00AF7F3F" w:rsidRDefault="00AF7F3F" w:rsidP="00AF7F3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Edmund Mortimer, 5</w:t>
      </w:r>
      <w:r w:rsidRPr="0023394D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Earl of March(q.v.).</w:t>
      </w:r>
    </w:p>
    <w:p w:rsidR="00AF7F3F" w:rsidRDefault="00AF7F3F" w:rsidP="00AF7F3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hyperlink r:id="rId6" w:history="1">
        <w:r w:rsidRPr="001A64B4">
          <w:rPr>
            <w:rStyle w:val="Hyperlink"/>
            <w:rFonts w:ascii="Times New Roman" w:hAnsi="Times New Roman" w:cs="Times New Roman"/>
            <w:sz w:val="24"/>
            <w:szCs w:val="24"/>
          </w:rPr>
          <w:t>www.inqisitionspostmortem.ac.uk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 ref. eCIPM 24-81)</w:t>
      </w:r>
    </w:p>
    <w:p w:rsidR="00AF7F3F" w:rsidRDefault="00AF7F3F" w:rsidP="00AF7F3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F3F" w:rsidRDefault="00AF7F3F" w:rsidP="00AF7F3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F3F" w:rsidRDefault="00AF7F3F" w:rsidP="00AF7F3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 December 2015</w:t>
      </w:r>
    </w:p>
    <w:p w:rsidR="00DD5B8A" w:rsidRPr="00564E3C" w:rsidRDefault="00DD5B8A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D5B8A" w:rsidRPr="00564E3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7F3F" w:rsidRDefault="00AF7F3F" w:rsidP="00564E3C">
      <w:pPr>
        <w:spacing w:after="0" w:line="240" w:lineRule="auto"/>
      </w:pPr>
      <w:r>
        <w:separator/>
      </w:r>
    </w:p>
  </w:endnote>
  <w:endnote w:type="continuationSeparator" w:id="0">
    <w:p w:rsidR="00AF7F3F" w:rsidRDefault="00AF7F3F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AF7F3F">
      <w:rPr>
        <w:rFonts w:ascii="Times New Roman" w:hAnsi="Times New Roman" w:cs="Times New Roman"/>
        <w:noProof/>
        <w:sz w:val="24"/>
        <w:szCs w:val="24"/>
      </w:rPr>
      <w:t>21 December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7F3F" w:rsidRDefault="00AF7F3F" w:rsidP="00564E3C">
      <w:pPr>
        <w:spacing w:after="0" w:line="240" w:lineRule="auto"/>
      </w:pPr>
      <w:r>
        <w:separator/>
      </w:r>
    </w:p>
  </w:footnote>
  <w:footnote w:type="continuationSeparator" w:id="0">
    <w:p w:rsidR="00AF7F3F" w:rsidRDefault="00AF7F3F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F3F"/>
    <w:rsid w:val="00372DC6"/>
    <w:rsid w:val="00564E3C"/>
    <w:rsid w:val="0064591D"/>
    <w:rsid w:val="00AF7F3F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11278A-9269-4069-8B40-EC9AA25E5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7F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  <w:style w:type="character" w:styleId="Hyperlink">
    <w:name w:val="Hyperlink"/>
    <w:basedOn w:val="DefaultParagraphFont"/>
    <w:uiPriority w:val="99"/>
    <w:unhideWhenUsed/>
    <w:rsid w:val="00AF7F3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qisitionspostmortem.ac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0</TotalTime>
  <Pages>1</Pages>
  <Words>51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2015-12-21T20:57:00Z</dcterms:created>
  <dcterms:modified xsi:type="dcterms:W3CDTF">2015-12-21T20:57:00Z</dcterms:modified>
</cp:coreProperties>
</file>