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EB789" w14:textId="13802AFE" w:rsidR="00BA00AB" w:rsidRDefault="00470FDE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Reginald BARYNTON</w:t>
      </w:r>
      <w:r>
        <w:rPr>
          <w:rFonts w:cs="Times New Roman"/>
          <w:szCs w:val="24"/>
        </w:rPr>
        <w:t xml:space="preserve">       (d.ca.1441)</w:t>
      </w:r>
    </w:p>
    <w:p w14:paraId="4CEFA8BD" w14:textId="77777777" w:rsidR="00470FDE" w:rsidRDefault="00470FDE" w:rsidP="009139A6">
      <w:pPr>
        <w:pStyle w:val="NoSpacing"/>
        <w:rPr>
          <w:rFonts w:cs="Times New Roman"/>
          <w:szCs w:val="24"/>
        </w:rPr>
      </w:pPr>
    </w:p>
    <w:p w14:paraId="42EA1A07" w14:textId="77777777" w:rsidR="00470FDE" w:rsidRDefault="00470FDE" w:rsidP="009139A6">
      <w:pPr>
        <w:pStyle w:val="NoSpacing"/>
        <w:rPr>
          <w:rFonts w:cs="Times New Roman"/>
          <w:szCs w:val="24"/>
        </w:rPr>
      </w:pPr>
    </w:p>
    <w:p w14:paraId="451E4FD5" w14:textId="732027E9" w:rsidR="00470FDE" w:rsidRDefault="00470FDE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25 Oct.1441</w:t>
      </w:r>
      <w:r>
        <w:rPr>
          <w:rFonts w:cs="Times New Roman"/>
          <w:szCs w:val="24"/>
        </w:rPr>
        <w:tab/>
        <w:t>Writ of diem clausit extremum to the Escheator of Oxfordshire.</w:t>
      </w:r>
    </w:p>
    <w:p w14:paraId="531B8EFD" w14:textId="3513E007" w:rsidR="00470FDE" w:rsidRDefault="00470FDE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1437-45 p.196)</w:t>
      </w:r>
    </w:p>
    <w:p w14:paraId="747B5AFC" w14:textId="77777777" w:rsidR="00470FDE" w:rsidRDefault="00470FDE" w:rsidP="009139A6">
      <w:pPr>
        <w:pStyle w:val="NoSpacing"/>
        <w:rPr>
          <w:rFonts w:cs="Times New Roman"/>
          <w:szCs w:val="24"/>
        </w:rPr>
      </w:pPr>
    </w:p>
    <w:p w14:paraId="2DCD470E" w14:textId="77777777" w:rsidR="00470FDE" w:rsidRDefault="00470FDE" w:rsidP="009139A6">
      <w:pPr>
        <w:pStyle w:val="NoSpacing"/>
        <w:rPr>
          <w:rFonts w:cs="Times New Roman"/>
          <w:szCs w:val="24"/>
        </w:rPr>
      </w:pPr>
    </w:p>
    <w:p w14:paraId="2339293F" w14:textId="3646A176" w:rsidR="00470FDE" w:rsidRPr="00470FDE" w:rsidRDefault="00470FDE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30 August 2023</w:t>
      </w:r>
    </w:p>
    <w:sectPr w:rsidR="00470FDE" w:rsidRPr="00470FD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818D94" w14:textId="77777777" w:rsidR="00470FDE" w:rsidRDefault="00470FDE" w:rsidP="009139A6">
      <w:r>
        <w:separator/>
      </w:r>
    </w:p>
  </w:endnote>
  <w:endnote w:type="continuationSeparator" w:id="0">
    <w:p w14:paraId="5CFA11FC" w14:textId="77777777" w:rsidR="00470FDE" w:rsidRDefault="00470FD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7E5DF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42B6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4CF3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C3AF0D" w14:textId="77777777" w:rsidR="00470FDE" w:rsidRDefault="00470FDE" w:rsidP="009139A6">
      <w:r>
        <w:separator/>
      </w:r>
    </w:p>
  </w:footnote>
  <w:footnote w:type="continuationSeparator" w:id="0">
    <w:p w14:paraId="00A471D7" w14:textId="77777777" w:rsidR="00470FDE" w:rsidRDefault="00470FD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88F6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B2C2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EEB2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0FDE"/>
    <w:rsid w:val="000666E0"/>
    <w:rsid w:val="002510B7"/>
    <w:rsid w:val="00470FDE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0BCDA0"/>
  <w15:chartTrackingRefBased/>
  <w15:docId w15:val="{1087C95C-B591-4BAF-941A-AC0342254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</TotalTime>
  <Pages>1</Pages>
  <Words>23</Words>
  <Characters>132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2023-08-30T20:29:00Z</dcterms:created>
  <dcterms:modified xsi:type="dcterms:W3CDTF">2023-08-30T20:31:00Z</dcterms:modified>
</cp:coreProperties>
</file>