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0C8BD4" w14:textId="77777777" w:rsidR="00131985" w:rsidRDefault="00131985" w:rsidP="0013198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BRANDON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fl.1487)</w:t>
      </w:r>
    </w:p>
    <w:p w14:paraId="5B5D43D8" w14:textId="77777777" w:rsidR="00131985" w:rsidRDefault="00131985" w:rsidP="00131985">
      <w:pPr>
        <w:pStyle w:val="NoSpacing"/>
        <w:rPr>
          <w:rFonts w:cs="Times New Roman"/>
          <w:szCs w:val="24"/>
        </w:rPr>
      </w:pPr>
    </w:p>
    <w:p w14:paraId="24008AD0" w14:textId="77777777" w:rsidR="00131985" w:rsidRDefault="00131985" w:rsidP="00131985">
      <w:pPr>
        <w:pStyle w:val="NoSpacing"/>
        <w:rPr>
          <w:rFonts w:cs="Times New Roman"/>
          <w:szCs w:val="24"/>
        </w:rPr>
      </w:pPr>
    </w:p>
    <w:p w14:paraId="43DA2321" w14:textId="77777777" w:rsidR="00131985" w:rsidRDefault="00131985" w:rsidP="0013198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4 Mar.1487</w:t>
      </w:r>
      <w:r>
        <w:rPr>
          <w:rFonts w:cs="Times New Roman"/>
          <w:szCs w:val="24"/>
        </w:rPr>
        <w:tab/>
        <w:t xml:space="preserve">He was appointed to take command of a force to go upon the sea against </w:t>
      </w:r>
    </w:p>
    <w:p w14:paraId="22829377" w14:textId="77777777" w:rsidR="00131985" w:rsidRDefault="00131985" w:rsidP="0013198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the King’s enemies.      (C.P.R. 1485-94 p.164)</w:t>
      </w:r>
    </w:p>
    <w:p w14:paraId="065FF3FB" w14:textId="77777777" w:rsidR="00131985" w:rsidRDefault="00131985" w:rsidP="00131985">
      <w:pPr>
        <w:pStyle w:val="NoSpacing"/>
        <w:rPr>
          <w:rFonts w:cs="Times New Roman"/>
          <w:szCs w:val="24"/>
        </w:rPr>
      </w:pPr>
    </w:p>
    <w:p w14:paraId="2A1F9D0E" w14:textId="77777777" w:rsidR="00131985" w:rsidRDefault="00131985" w:rsidP="00131985">
      <w:pPr>
        <w:pStyle w:val="NoSpacing"/>
        <w:rPr>
          <w:rFonts w:cs="Times New Roman"/>
          <w:szCs w:val="24"/>
        </w:rPr>
      </w:pPr>
    </w:p>
    <w:p w14:paraId="19D8F6C2" w14:textId="77777777" w:rsidR="00131985" w:rsidRDefault="00131985" w:rsidP="0013198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 September 2024</w:t>
      </w:r>
    </w:p>
    <w:p w14:paraId="24AEC88E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02DE16" w14:textId="77777777" w:rsidR="00131985" w:rsidRDefault="00131985" w:rsidP="009139A6">
      <w:r>
        <w:separator/>
      </w:r>
    </w:p>
  </w:endnote>
  <w:endnote w:type="continuationSeparator" w:id="0">
    <w:p w14:paraId="1E3923E3" w14:textId="77777777" w:rsidR="00131985" w:rsidRDefault="0013198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F7FE7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7428A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94270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3278F2" w14:textId="77777777" w:rsidR="00131985" w:rsidRDefault="00131985" w:rsidP="009139A6">
      <w:r>
        <w:separator/>
      </w:r>
    </w:p>
  </w:footnote>
  <w:footnote w:type="continuationSeparator" w:id="0">
    <w:p w14:paraId="32BE9EDC" w14:textId="77777777" w:rsidR="00131985" w:rsidRDefault="0013198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74204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7C961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9DB29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985"/>
    <w:rsid w:val="000666E0"/>
    <w:rsid w:val="00131985"/>
    <w:rsid w:val="002510B7"/>
    <w:rsid w:val="00270799"/>
    <w:rsid w:val="003C11E0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CA00D"/>
  <w15:chartTrackingRefBased/>
  <w15:docId w15:val="{7902EBA0-0476-4F68-8286-1A0044F3C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28</Words>
  <Characters>161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2024-09-03T18:52:00Z</dcterms:created>
  <dcterms:modified xsi:type="dcterms:W3CDTF">2024-09-03T18:52:00Z</dcterms:modified>
</cp:coreProperties>
</file>