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5B2E" w:rsidRDefault="004E5B2E" w:rsidP="004E5B2E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  <w:r>
        <w:rPr>
          <w:u w:val="single"/>
        </w:rPr>
        <w:t>Elizabeth BROKFORD</w:t>
      </w:r>
      <w:r>
        <w:t xml:space="preserve">       (fl.1465)</w:t>
      </w:r>
    </w:p>
    <w:p w:rsidR="004E5B2E" w:rsidRDefault="004E5B2E" w:rsidP="004E5B2E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  <w:proofErr w:type="gramStart"/>
      <w:r>
        <w:t>of</w:t>
      </w:r>
      <w:proofErr w:type="gramEnd"/>
      <w:r>
        <w:t xml:space="preserve"> London.</w:t>
      </w:r>
    </w:p>
    <w:p w:rsidR="004E5B2E" w:rsidRDefault="004E5B2E" w:rsidP="004E5B2E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</w:p>
    <w:p w:rsidR="004E5B2E" w:rsidRDefault="004E5B2E" w:rsidP="004E5B2E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</w:p>
    <w:p w:rsidR="004E5B2E" w:rsidRDefault="004E5B2E" w:rsidP="004E5B2E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  <w:r>
        <w:t xml:space="preserve">= John, </w:t>
      </w:r>
      <w:proofErr w:type="gramStart"/>
      <w:r>
        <w:t>draper(</w:t>
      </w:r>
      <w:proofErr w:type="gramEnd"/>
      <w:r>
        <w:t>q.v.).   (C.C.R. 1461-68 p.310)</w:t>
      </w:r>
    </w:p>
    <w:p w:rsidR="004E5B2E" w:rsidRDefault="004E5B2E" w:rsidP="004E5B2E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</w:p>
    <w:p w:rsidR="004E5B2E" w:rsidRDefault="004E5B2E" w:rsidP="004E5B2E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</w:p>
    <w:p w:rsidR="004E5B2E" w:rsidRDefault="004E5B2E" w:rsidP="004E5B2E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  <w:r>
        <w:t xml:space="preserve">  3 Jul.</w:t>
      </w:r>
      <w:r>
        <w:tab/>
        <w:t>1465</w:t>
      </w:r>
      <w:r>
        <w:tab/>
        <w:t xml:space="preserve">John gifted his goods and chattels to her and others.  </w:t>
      </w:r>
      <w:proofErr w:type="gramStart"/>
      <w:r>
        <w:t>(ibid.)</w:t>
      </w:r>
      <w:proofErr w:type="gramEnd"/>
    </w:p>
    <w:p w:rsidR="004E5B2E" w:rsidRDefault="004E5B2E" w:rsidP="004E5B2E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</w:p>
    <w:p w:rsidR="004E5B2E" w:rsidRDefault="004E5B2E" w:rsidP="004E5B2E">
      <w:pPr>
        <w:pStyle w:val="NoSpacing"/>
        <w:tabs>
          <w:tab w:val="left" w:pos="720"/>
          <w:tab w:val="left" w:pos="1440"/>
          <w:tab w:val="left" w:pos="6210"/>
        </w:tabs>
        <w:ind w:left="1440" w:hanging="1440"/>
      </w:pPr>
    </w:p>
    <w:p w:rsidR="00E47068" w:rsidRPr="00C009D8" w:rsidRDefault="004E5B2E" w:rsidP="004E5B2E">
      <w:pPr>
        <w:pStyle w:val="NoSpacing"/>
      </w:pPr>
      <w:r>
        <w:t>6 June 2015</w:t>
      </w: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B2E" w:rsidRDefault="004E5B2E" w:rsidP="00920DE3">
      <w:pPr>
        <w:spacing w:after="0" w:line="240" w:lineRule="auto"/>
      </w:pPr>
      <w:r>
        <w:separator/>
      </w:r>
    </w:p>
  </w:endnote>
  <w:endnote w:type="continuationSeparator" w:id="0">
    <w:p w:rsidR="004E5B2E" w:rsidRDefault="004E5B2E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B2E" w:rsidRDefault="004E5B2E" w:rsidP="00920DE3">
      <w:pPr>
        <w:spacing w:after="0" w:line="240" w:lineRule="auto"/>
      </w:pPr>
      <w:r>
        <w:separator/>
      </w:r>
    </w:p>
  </w:footnote>
  <w:footnote w:type="continuationSeparator" w:id="0">
    <w:p w:rsidR="004E5B2E" w:rsidRDefault="004E5B2E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B2E"/>
    <w:rsid w:val="00120749"/>
    <w:rsid w:val="004E5B2E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28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2015-06-22T18:17:00Z</dcterms:created>
  <dcterms:modified xsi:type="dcterms:W3CDTF">2015-06-22T18:18:00Z</dcterms:modified>
</cp:coreProperties>
</file>