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C87F9C8" w14:textId="77777777" w:rsidR="00652015" w:rsidRDefault="00652015" w:rsidP="00652015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u w:val="single"/>
        </w:rPr>
        <w:t>Thomas BROKYNGE</w:t>
      </w:r>
      <w:r>
        <w:rPr>
          <w:rFonts w:ascii="Times New Roman" w:hAnsi="Times New Roman" w:cs="Times New Roman"/>
        </w:rPr>
        <w:t xml:space="preserve">       (fl.1483)</w:t>
      </w:r>
    </w:p>
    <w:p w14:paraId="07867881" w14:textId="77777777" w:rsidR="00652015" w:rsidRDefault="00652015" w:rsidP="00652015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of Newton Ferrers, Devon. Hoop maker.</w:t>
      </w:r>
    </w:p>
    <w:p w14:paraId="4CC9904E" w14:textId="77777777" w:rsidR="00652015" w:rsidRDefault="00652015" w:rsidP="00652015">
      <w:pPr>
        <w:rPr>
          <w:rFonts w:ascii="Times New Roman" w:hAnsi="Times New Roman" w:cs="Times New Roman"/>
        </w:rPr>
      </w:pPr>
    </w:p>
    <w:p w14:paraId="6BB1D6F3" w14:textId="77777777" w:rsidR="00652015" w:rsidRDefault="00652015" w:rsidP="00652015">
      <w:pPr>
        <w:rPr>
          <w:rFonts w:ascii="Times New Roman" w:hAnsi="Times New Roman" w:cs="Times New Roman"/>
        </w:rPr>
      </w:pPr>
    </w:p>
    <w:p w14:paraId="20902795" w14:textId="77777777" w:rsidR="00652015" w:rsidRDefault="00652015" w:rsidP="00652015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= Edith(q.v.)</w:t>
      </w:r>
    </w:p>
    <w:p w14:paraId="554B49FB" w14:textId="77777777" w:rsidR="00652015" w:rsidRDefault="00652015" w:rsidP="00652015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(http://aalt.law.uh.edu/Indices/CP40Indices/CP40no883Pl.htm )</w:t>
      </w:r>
    </w:p>
    <w:p w14:paraId="44620DA1" w14:textId="77777777" w:rsidR="00652015" w:rsidRDefault="00652015" w:rsidP="00652015">
      <w:pPr>
        <w:rPr>
          <w:rFonts w:ascii="Times New Roman" w:hAnsi="Times New Roman" w:cs="Times New Roman"/>
        </w:rPr>
      </w:pPr>
    </w:p>
    <w:p w14:paraId="00B1C577" w14:textId="77777777" w:rsidR="00652015" w:rsidRDefault="00652015" w:rsidP="00652015">
      <w:pPr>
        <w:rPr>
          <w:rFonts w:ascii="Times New Roman" w:hAnsi="Times New Roman" w:cs="Times New Roman"/>
        </w:rPr>
      </w:pPr>
    </w:p>
    <w:p w14:paraId="3EF10FE4" w14:textId="77777777" w:rsidR="00652015" w:rsidRDefault="00652015" w:rsidP="00652015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1483</w:t>
      </w:r>
      <w:r>
        <w:rPr>
          <w:rFonts w:ascii="Times New Roman" w:hAnsi="Times New Roman" w:cs="Times New Roman"/>
        </w:rPr>
        <w:tab/>
        <w:t>Sir Philip Courtenay(q.v.) brought a plaint of trespass and taking a servant</w:t>
      </w:r>
    </w:p>
    <w:p w14:paraId="40FB775E" w14:textId="77777777" w:rsidR="00652015" w:rsidRDefault="00652015" w:rsidP="00652015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against them.    (ibid.)</w:t>
      </w:r>
    </w:p>
    <w:p w14:paraId="0A1F38C7" w14:textId="77777777" w:rsidR="00652015" w:rsidRDefault="00652015" w:rsidP="00652015">
      <w:pPr>
        <w:rPr>
          <w:rFonts w:ascii="Times New Roman" w:hAnsi="Times New Roman" w:cs="Times New Roman"/>
        </w:rPr>
      </w:pPr>
    </w:p>
    <w:p w14:paraId="6AD1E5C9" w14:textId="77777777" w:rsidR="00652015" w:rsidRDefault="00652015" w:rsidP="00652015">
      <w:pPr>
        <w:rPr>
          <w:rFonts w:ascii="Times New Roman" w:hAnsi="Times New Roman" w:cs="Times New Roman"/>
        </w:rPr>
      </w:pPr>
    </w:p>
    <w:p w14:paraId="11693267" w14:textId="77777777" w:rsidR="00652015" w:rsidRDefault="00652015" w:rsidP="00652015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6 October 2019</w:t>
      </w:r>
    </w:p>
    <w:p w14:paraId="014C6BA9" w14:textId="77777777" w:rsidR="006B2F86" w:rsidRPr="00E71FC3" w:rsidRDefault="00652015" w:rsidP="00E71FC3">
      <w:pPr>
        <w:pStyle w:val="NoSpacing"/>
      </w:pPr>
      <w:bookmarkStart w:id="0" w:name="_GoBack"/>
      <w:bookmarkEnd w:id="0"/>
    </w:p>
    <w:sectPr w:rsidR="006B2F86" w:rsidRPr="00E71FC3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38B8313" w14:textId="77777777" w:rsidR="00652015" w:rsidRDefault="00652015" w:rsidP="00E71FC3">
      <w:r>
        <w:separator/>
      </w:r>
    </w:p>
  </w:endnote>
  <w:endnote w:type="continuationSeparator" w:id="0">
    <w:p w14:paraId="2BC5D5F6" w14:textId="77777777" w:rsidR="00652015" w:rsidRDefault="00652015" w:rsidP="00E71F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2AA5489" w14:textId="77777777"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BCAF381" w14:textId="77777777" w:rsidR="00652015" w:rsidRDefault="00652015" w:rsidP="00E71FC3">
      <w:r>
        <w:separator/>
      </w:r>
    </w:p>
  </w:footnote>
  <w:footnote w:type="continuationSeparator" w:id="0">
    <w:p w14:paraId="0648FF9B" w14:textId="77777777" w:rsidR="00652015" w:rsidRDefault="00652015" w:rsidP="00E71FC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2015"/>
    <w:rsid w:val="001A7C09"/>
    <w:rsid w:val="00577BD5"/>
    <w:rsid w:val="00652015"/>
    <w:rsid w:val="00656CBA"/>
    <w:rsid w:val="006A1F77"/>
    <w:rsid w:val="00733BE7"/>
    <w:rsid w:val="00AB52E8"/>
    <w:rsid w:val="00B16D3F"/>
    <w:rsid w:val="00BB41AC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53D8A99"/>
  <w15:chartTrackingRefBased/>
  <w15:docId w15:val="{091B5D8F-7BEE-4B51-8149-00C567A889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652015"/>
    <w:pPr>
      <w:spacing w:after="0" w:line="240" w:lineRule="auto"/>
    </w:pPr>
    <w:rPr>
      <w:rFonts w:asciiTheme="minorHAnsi" w:hAnsiTheme="minorHAnsi" w:cstheme="minorBid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</w:pPr>
    <w:rPr>
      <w:rFonts w:ascii="Times New Roman" w:hAnsi="Times New Roman" w:cs="Times New Roman"/>
    </w:r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</w:pPr>
    <w:rPr>
      <w:rFonts w:ascii="Times New Roman" w:hAnsi="Times New Roman" w:cs="Times New Roman"/>
    </w:r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0</TotalTime>
  <Pages>1</Pages>
  <Words>41</Words>
  <Characters>237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2019-10-26T18:13:00Z</dcterms:created>
  <dcterms:modified xsi:type="dcterms:W3CDTF">2019-10-26T18:13:00Z</dcterms:modified>
</cp:coreProperties>
</file>