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5E8735" w14:textId="77777777" w:rsidR="00F2400D" w:rsidRDefault="00F2400D" w:rsidP="00F2400D">
      <w:pPr>
        <w:pStyle w:val="NoSpacing"/>
      </w:pPr>
      <w:r>
        <w:rPr>
          <w:u w:val="single"/>
        </w:rPr>
        <w:t>William BROUNE</w:t>
      </w:r>
      <w:r>
        <w:t xml:space="preserve">    </w:t>
      </w:r>
      <w:proofErr w:type="gramStart"/>
      <w:r>
        <w:t xml:space="preserve">   (</w:t>
      </w:r>
      <w:proofErr w:type="gramEnd"/>
      <w:r>
        <w:t>fl.1481)</w:t>
      </w:r>
    </w:p>
    <w:p w14:paraId="4F75C96E" w14:textId="77777777" w:rsidR="00F2400D" w:rsidRDefault="00F2400D" w:rsidP="00F2400D">
      <w:pPr>
        <w:pStyle w:val="NoSpacing"/>
      </w:pPr>
      <w:r>
        <w:t>of London. Draper.</w:t>
      </w:r>
    </w:p>
    <w:p w14:paraId="74BD5E3E" w14:textId="77777777" w:rsidR="00F2400D" w:rsidRDefault="00F2400D" w:rsidP="00F2400D">
      <w:pPr>
        <w:pStyle w:val="NoSpacing"/>
      </w:pPr>
    </w:p>
    <w:p w14:paraId="1FD57633" w14:textId="77777777" w:rsidR="00F2400D" w:rsidRDefault="00F2400D" w:rsidP="00F2400D">
      <w:pPr>
        <w:pStyle w:val="NoSpacing"/>
      </w:pPr>
    </w:p>
    <w:p w14:paraId="5B2437CD" w14:textId="77777777" w:rsidR="00F2400D" w:rsidRDefault="00F2400D" w:rsidP="00F2400D">
      <w:pPr>
        <w:pStyle w:val="NoSpacing"/>
      </w:pPr>
      <w:r>
        <w:tab/>
        <w:t>1481</w:t>
      </w:r>
      <w:r>
        <w:tab/>
        <w:t xml:space="preserve">His former apprentice, Anthony </w:t>
      </w:r>
      <w:proofErr w:type="spellStart"/>
      <w:r>
        <w:t>Wardoff</w:t>
      </w:r>
      <w:proofErr w:type="spellEnd"/>
      <w:r>
        <w:t>(q.v.), became a Freeman.</w:t>
      </w:r>
    </w:p>
    <w:p w14:paraId="177D92EF" w14:textId="77777777" w:rsidR="00F2400D" w:rsidRDefault="00F2400D" w:rsidP="00F2400D">
      <w:pPr>
        <w:pStyle w:val="NoSpacing"/>
      </w:pPr>
      <w:r>
        <w:tab/>
      </w:r>
      <w:r>
        <w:tab/>
        <w:t xml:space="preserve">( </w:t>
      </w:r>
      <w:hyperlink r:id="rId6" w:history="1">
        <w:r w:rsidRPr="009E3170">
          <w:rPr>
            <w:rStyle w:val="Hyperlink"/>
          </w:rPr>
          <w:t>www.londonroll.org</w:t>
        </w:r>
      </w:hyperlink>
      <w:r>
        <w:t xml:space="preserve"> )</w:t>
      </w:r>
    </w:p>
    <w:p w14:paraId="477A9E09" w14:textId="77777777" w:rsidR="00F2400D" w:rsidRDefault="00F2400D" w:rsidP="00F2400D">
      <w:pPr>
        <w:pStyle w:val="NoSpacing"/>
      </w:pPr>
    </w:p>
    <w:p w14:paraId="460D967C" w14:textId="77777777" w:rsidR="00F2400D" w:rsidRDefault="00F2400D" w:rsidP="00F2400D">
      <w:pPr>
        <w:pStyle w:val="NoSpacing"/>
      </w:pPr>
    </w:p>
    <w:p w14:paraId="1252FD60" w14:textId="77777777" w:rsidR="00F2400D" w:rsidRDefault="00F2400D" w:rsidP="00F2400D">
      <w:pPr>
        <w:pStyle w:val="NoSpacing"/>
      </w:pPr>
      <w:r>
        <w:t>9 August 2024</w:t>
      </w:r>
    </w:p>
    <w:p w14:paraId="6FD1411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A9B903" w14:textId="77777777" w:rsidR="00F2400D" w:rsidRDefault="00F2400D" w:rsidP="009139A6">
      <w:r>
        <w:separator/>
      </w:r>
    </w:p>
  </w:endnote>
  <w:endnote w:type="continuationSeparator" w:id="0">
    <w:p w14:paraId="29B237DC" w14:textId="77777777" w:rsidR="00F2400D" w:rsidRDefault="00F2400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E7AC3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D1B35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6D9D8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54B7BD" w14:textId="77777777" w:rsidR="00F2400D" w:rsidRDefault="00F2400D" w:rsidP="009139A6">
      <w:r>
        <w:separator/>
      </w:r>
    </w:p>
  </w:footnote>
  <w:footnote w:type="continuationSeparator" w:id="0">
    <w:p w14:paraId="60ABC620" w14:textId="77777777" w:rsidR="00F2400D" w:rsidRDefault="00F2400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1EC2E9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1544B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0215D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00D"/>
    <w:rsid w:val="000666E0"/>
    <w:rsid w:val="002510B7"/>
    <w:rsid w:val="00270799"/>
    <w:rsid w:val="003C11E0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2400D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F887B"/>
  <w15:chartTrackingRefBased/>
  <w15:docId w15:val="{B524ED36-B67B-4E10-96E4-28C73D447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F2400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ndonroll.or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2024-08-30T07:06:00Z</dcterms:created>
  <dcterms:modified xsi:type="dcterms:W3CDTF">2024-08-30T07:07:00Z</dcterms:modified>
</cp:coreProperties>
</file>