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7E7AF" w14:textId="77777777" w:rsidR="00CF378E" w:rsidRDefault="00CF378E" w:rsidP="00CF378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BUGGE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fl.1440)</w:t>
      </w:r>
    </w:p>
    <w:p w14:paraId="0F7FFEB7" w14:textId="77777777" w:rsidR="00CF378E" w:rsidRDefault="00CF378E" w:rsidP="00CF378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Ely. Dyer.</w:t>
      </w:r>
    </w:p>
    <w:p w14:paraId="3C5B79AA" w14:textId="77777777" w:rsidR="00CF378E" w:rsidRDefault="00CF378E" w:rsidP="00CF378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C5737AA" w14:textId="77777777" w:rsidR="00CF378E" w:rsidRDefault="00CF378E" w:rsidP="00CF378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8FF447B" w14:textId="77777777" w:rsidR="00CF378E" w:rsidRPr="00E6593B" w:rsidRDefault="00CF378E" w:rsidP="00CF378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1440</w:t>
      </w:r>
      <w:r>
        <w:rPr>
          <w:rFonts w:ascii="Times New Roman" w:hAnsi="Times New Roman" w:cs="Times New Roman"/>
          <w:sz w:val="24"/>
          <w:szCs w:val="24"/>
        </w:rPr>
        <w:tab/>
        <w:t xml:space="preserve">Henry </w:t>
      </w:r>
      <w:proofErr w:type="spellStart"/>
      <w:r>
        <w:rPr>
          <w:rFonts w:ascii="Times New Roman" w:hAnsi="Times New Roman" w:cs="Times New Roman"/>
          <w:sz w:val="24"/>
          <w:szCs w:val="24"/>
        </w:rPr>
        <w:t>Aleyn</w:t>
      </w:r>
      <w:proofErr w:type="spellEnd"/>
      <w:r>
        <w:rPr>
          <w:rFonts w:ascii="Times New Roman" w:hAnsi="Times New Roman" w:cs="Times New Roman"/>
          <w:sz w:val="24"/>
          <w:szCs w:val="24"/>
        </w:rPr>
        <w:t>(q.v.) brought a plaint of trespass and taking against him.</w:t>
      </w:r>
    </w:p>
    <w:p w14:paraId="53F306B6" w14:textId="77777777" w:rsidR="00CF378E" w:rsidRDefault="00CF378E" w:rsidP="00CF378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733FA9">
        <w:rPr>
          <w:rFonts w:ascii="Times New Roman" w:hAnsi="Times New Roman" w:cs="Times New Roman"/>
          <w:sz w:val="24"/>
          <w:szCs w:val="24"/>
        </w:rPr>
        <w:t xml:space="preserve">( </w:t>
      </w:r>
      <w:hyperlink r:id="rId6" w:history="1">
        <w:r w:rsidRPr="00733FA9">
          <w:rPr>
            <w:rStyle w:val="Hyperlink"/>
            <w:rFonts w:ascii="Times New Roman" w:hAnsi="Times New Roman" w:cs="Times New Roman"/>
            <w:sz w:val="24"/>
            <w:szCs w:val="24"/>
          </w:rPr>
          <w:t>http://aalt.law.uh.edu/Indices/CP40Indices/CP40no717/CP40no717Pl.htm</w:t>
        </w:r>
      </w:hyperlink>
      <w:r w:rsidRPr="00733FA9">
        <w:rPr>
          <w:rFonts w:ascii="Times New Roman" w:hAnsi="Times New Roman" w:cs="Times New Roman"/>
          <w:sz w:val="24"/>
          <w:szCs w:val="24"/>
        </w:rPr>
        <w:t xml:space="preserve"> )</w:t>
      </w:r>
    </w:p>
    <w:p w14:paraId="2D5560C4" w14:textId="77777777" w:rsidR="00CF378E" w:rsidRDefault="00CF378E" w:rsidP="00CF378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F6E0137" w14:textId="77777777" w:rsidR="00CF378E" w:rsidRDefault="00CF378E" w:rsidP="00CF378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A3175CA" w14:textId="77777777" w:rsidR="00CF378E" w:rsidRDefault="00CF378E" w:rsidP="00CF378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February 2022</w:t>
      </w:r>
    </w:p>
    <w:p w14:paraId="48C567D8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E5C177" w14:textId="77777777" w:rsidR="00CF378E" w:rsidRDefault="00CF378E" w:rsidP="009139A6">
      <w:r>
        <w:separator/>
      </w:r>
    </w:p>
  </w:endnote>
  <w:endnote w:type="continuationSeparator" w:id="0">
    <w:p w14:paraId="71D21118" w14:textId="77777777" w:rsidR="00CF378E" w:rsidRDefault="00CF378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CFB5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D5DC9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2BC6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2DADF2" w14:textId="77777777" w:rsidR="00CF378E" w:rsidRDefault="00CF378E" w:rsidP="009139A6">
      <w:r>
        <w:separator/>
      </w:r>
    </w:p>
  </w:footnote>
  <w:footnote w:type="continuationSeparator" w:id="0">
    <w:p w14:paraId="513AD560" w14:textId="77777777" w:rsidR="00CF378E" w:rsidRDefault="00CF378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DDB6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8B8E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82C0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78E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CF378E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CF99AE"/>
  <w15:chartTrackingRefBased/>
  <w15:docId w15:val="{E0F5F2C0-C81E-4EC1-906A-67D3C71A6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rsid w:val="00CF378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717/CP40no717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44</Words>
  <Characters>254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2022-02-09T19:05:00Z</dcterms:created>
  <dcterms:modified xsi:type="dcterms:W3CDTF">2022-02-09T19:05:00Z</dcterms:modified>
</cp:coreProperties>
</file>