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427EF1" w14:textId="77777777" w:rsidR="004F5457" w:rsidRDefault="004F5457" w:rsidP="004F5457">
      <w:pPr>
        <w:pStyle w:val="NoSpacing"/>
      </w:pPr>
      <w:r>
        <w:rPr>
          <w:u w:val="single"/>
        </w:rPr>
        <w:t>Thomas BUGWITH</w:t>
      </w:r>
      <w:r>
        <w:t xml:space="preserve">        </w:t>
      </w:r>
      <w:r>
        <w:t>(fl.1497)</w:t>
      </w:r>
    </w:p>
    <w:p w14:paraId="590CE76C" w14:textId="19D506B7" w:rsidR="004F5457" w:rsidRDefault="004F5457" w:rsidP="004F5457">
      <w:pPr>
        <w:pStyle w:val="NoSpacing"/>
      </w:pPr>
      <w:r>
        <w:t xml:space="preserve">of York. </w:t>
      </w:r>
      <w:r>
        <w:t>Grocer.</w:t>
      </w:r>
    </w:p>
    <w:p w14:paraId="5F170E72" w14:textId="77777777" w:rsidR="004F5457" w:rsidRDefault="004F5457" w:rsidP="004F5457">
      <w:pPr>
        <w:pStyle w:val="NoSpacing"/>
      </w:pPr>
    </w:p>
    <w:p w14:paraId="1292210E" w14:textId="77777777" w:rsidR="004F5457" w:rsidRDefault="004F5457" w:rsidP="004F5457">
      <w:pPr>
        <w:pStyle w:val="NoSpacing"/>
      </w:pPr>
    </w:p>
    <w:p w14:paraId="0B0AD04F" w14:textId="5F240F58" w:rsidR="004F5457" w:rsidRDefault="004F5457" w:rsidP="004F5457">
      <w:pPr>
        <w:pStyle w:val="NoSpacing"/>
      </w:pPr>
      <w:r>
        <w:t xml:space="preserve">  3 Feb.1497</w:t>
      </w:r>
      <w:r>
        <w:tab/>
        <w:t xml:space="preserve">He became </w:t>
      </w:r>
      <w:r>
        <w:t>one of the Chamberlains</w:t>
      </w:r>
      <w:r>
        <w:t>.   (R.F.Y. p.221)</w:t>
      </w:r>
    </w:p>
    <w:p w14:paraId="38E61F59" w14:textId="77777777" w:rsidR="004F5457" w:rsidRDefault="004F5457" w:rsidP="004F5457">
      <w:pPr>
        <w:pStyle w:val="NoSpacing"/>
      </w:pPr>
    </w:p>
    <w:p w14:paraId="6F4D5918" w14:textId="77777777" w:rsidR="004F5457" w:rsidRDefault="004F5457" w:rsidP="004F5457">
      <w:pPr>
        <w:pStyle w:val="NoSpacing"/>
      </w:pPr>
    </w:p>
    <w:p w14:paraId="055FDDAA" w14:textId="77777777" w:rsidR="004F5457" w:rsidRPr="00330C40" w:rsidRDefault="004F5457" w:rsidP="004F5457">
      <w:pPr>
        <w:pStyle w:val="NoSpacing"/>
      </w:pPr>
      <w:r>
        <w:t>16 November 2019</w:t>
      </w:r>
    </w:p>
    <w:p w14:paraId="52113FC7" w14:textId="49C7849F" w:rsidR="006B2F86" w:rsidRPr="004F5457" w:rsidRDefault="004F5457" w:rsidP="00E71FC3">
      <w:pPr>
        <w:pStyle w:val="NoSpacing"/>
      </w:pPr>
      <w:bookmarkStart w:id="0" w:name="_GoBack"/>
      <w:bookmarkEnd w:id="0"/>
    </w:p>
    <w:sectPr w:rsidR="006B2F86" w:rsidRPr="004F5457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5C1103" w14:textId="77777777" w:rsidR="004F5457" w:rsidRDefault="004F5457" w:rsidP="00E71FC3">
      <w:pPr>
        <w:spacing w:after="0" w:line="240" w:lineRule="auto"/>
      </w:pPr>
      <w:r>
        <w:separator/>
      </w:r>
    </w:p>
  </w:endnote>
  <w:endnote w:type="continuationSeparator" w:id="0">
    <w:p w14:paraId="5C598C38" w14:textId="77777777" w:rsidR="004F5457" w:rsidRDefault="004F5457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3C9122" w14:textId="77777777" w:rsidR="00E71FC3" w:rsidRPr="00E71FC3" w:rsidRDefault="00577BD5">
    <w:pPr>
      <w:pStyle w:val="Footer"/>
    </w:pPr>
    <w:proofErr w:type="spellStart"/>
    <w:r>
      <w:t>Compliation</w:t>
    </w:r>
    <w:proofErr w:type="spellEnd"/>
    <w:r>
      <w:t xml:space="preserve">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C8901A" w14:textId="77777777" w:rsidR="004F5457" w:rsidRDefault="004F5457" w:rsidP="00E71FC3">
      <w:pPr>
        <w:spacing w:after="0" w:line="240" w:lineRule="auto"/>
      </w:pPr>
      <w:r>
        <w:separator/>
      </w:r>
    </w:p>
  </w:footnote>
  <w:footnote w:type="continuationSeparator" w:id="0">
    <w:p w14:paraId="5CEA6939" w14:textId="77777777" w:rsidR="004F5457" w:rsidRDefault="004F5457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457"/>
    <w:rsid w:val="001A7C09"/>
    <w:rsid w:val="004F5457"/>
    <w:rsid w:val="00577BD5"/>
    <w:rsid w:val="006A1F77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E7E04C"/>
  <w15:chartTrackingRefBased/>
  <w15:docId w15:val="{8DE55144-CED3-4C05-905B-00A4E1495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A1</Template>
  <TotalTime>3</TotalTime>
  <Pages>1</Pages>
  <Words>20</Words>
  <Characters>116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2019-11-16T20:24:00Z</dcterms:created>
  <dcterms:modified xsi:type="dcterms:W3CDTF">2019-11-16T20:27:00Z</dcterms:modified>
</cp:coreProperties>
</file>