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BB7A37E" w14:textId="16BCF926" w:rsidR="00DE77F3" w:rsidRDefault="00DE77F3" w:rsidP="00B03BBA">
      <w:pPr>
        <w:pStyle w:val="NoSpacing"/>
        <w:jc w:val="both"/>
      </w:pPr>
      <w:r>
        <w:rPr>
          <w:u w:val="single"/>
        </w:rPr>
        <w:t>Alexander BUKLEY</w:t>
      </w:r>
      <w:r>
        <w:t xml:space="preserve">   </w:t>
      </w:r>
      <w:proofErr w:type="gramStart"/>
      <w:r>
        <w:t xml:space="preserve">   (</w:t>
      </w:r>
      <w:proofErr w:type="gramEnd"/>
      <w:r w:rsidR="00B03BBA">
        <w:t>d.1486)</w:t>
      </w:r>
    </w:p>
    <w:p w14:paraId="5F07F529" w14:textId="77777777" w:rsidR="00DE77F3" w:rsidRDefault="00DE77F3" w:rsidP="00DE77F3">
      <w:pPr>
        <w:pStyle w:val="NoSpacing"/>
        <w:jc w:val="both"/>
      </w:pPr>
      <w:r>
        <w:t>Vicar of Tickhill, West Riding of Yorkshire.</w:t>
      </w:r>
    </w:p>
    <w:p w14:paraId="4F54FE4F" w14:textId="77777777" w:rsidR="00DE77F3" w:rsidRDefault="00DE77F3" w:rsidP="00DE77F3">
      <w:pPr>
        <w:pStyle w:val="NoSpacing"/>
        <w:jc w:val="both"/>
      </w:pPr>
    </w:p>
    <w:p w14:paraId="0AAD036E" w14:textId="77777777" w:rsidR="00DE77F3" w:rsidRDefault="00DE77F3" w:rsidP="00DE77F3">
      <w:pPr>
        <w:pStyle w:val="NoSpacing"/>
        <w:jc w:val="both"/>
      </w:pPr>
    </w:p>
    <w:p w14:paraId="2A694790" w14:textId="77777777" w:rsidR="00DE77F3" w:rsidRDefault="00DE77F3" w:rsidP="00DE77F3">
      <w:pPr>
        <w:pStyle w:val="NoSpacing"/>
        <w:jc w:val="both"/>
      </w:pPr>
      <w:r>
        <w:t>23 May1483</w:t>
      </w:r>
      <w:r>
        <w:tab/>
        <w:t xml:space="preserve">He was one of those who presented John </w:t>
      </w:r>
      <w:proofErr w:type="spellStart"/>
      <w:r>
        <w:t>Bewys</w:t>
      </w:r>
      <w:proofErr w:type="spellEnd"/>
      <w:r>
        <w:t xml:space="preserve">, chaplain(q.v.), to the </w:t>
      </w:r>
    </w:p>
    <w:p w14:paraId="23EB266C" w14:textId="77777777" w:rsidR="00DE77F3" w:rsidRDefault="00DE77F3" w:rsidP="00DE77F3">
      <w:pPr>
        <w:pStyle w:val="NoSpacing"/>
        <w:jc w:val="both"/>
      </w:pPr>
      <w:r>
        <w:tab/>
      </w:r>
      <w:r>
        <w:tab/>
        <w:t>chantry at the altar of Holy Trinity in the parish church of Tickhill,</w:t>
      </w:r>
    </w:p>
    <w:p w14:paraId="0F2DBF2D" w14:textId="77777777" w:rsidR="00DE77F3" w:rsidRDefault="00DE77F3" w:rsidP="00DE77F3">
      <w:pPr>
        <w:pStyle w:val="NoSpacing"/>
        <w:jc w:val="both"/>
      </w:pPr>
      <w:r>
        <w:tab/>
      </w:r>
      <w:r>
        <w:tab/>
        <w:t>West Riding of Yorkshire.</w:t>
      </w:r>
    </w:p>
    <w:p w14:paraId="690BCED4" w14:textId="77777777" w:rsidR="00DE77F3" w:rsidRDefault="00DE77F3" w:rsidP="00DE77F3">
      <w:pPr>
        <w:pStyle w:val="NoSpacing"/>
        <w:ind w:left="720" w:firstLine="720"/>
      </w:pPr>
      <w:r>
        <w:t>(“The Register of Thomas Rotherham, Archbishop of York 1480-1500</w:t>
      </w:r>
    </w:p>
    <w:p w14:paraId="050A7EAD" w14:textId="1C04B8F4" w:rsidR="00DE77F3" w:rsidRDefault="00DE77F3" w:rsidP="00DE77F3">
      <w:pPr>
        <w:pStyle w:val="NoSpacing"/>
        <w:ind w:left="720" w:firstLine="720"/>
        <w:jc w:val="both"/>
      </w:pPr>
      <w:r>
        <w:t xml:space="preserve">vol.1” ed. Eric </w:t>
      </w:r>
      <w:proofErr w:type="spellStart"/>
      <w:r>
        <w:t>E.Barker</w:t>
      </w:r>
      <w:proofErr w:type="spellEnd"/>
      <w:r>
        <w:t>, pub. The Canterbury and York Society, 1974, p.32)</w:t>
      </w:r>
    </w:p>
    <w:p w14:paraId="135011E5" w14:textId="77777777" w:rsidR="00B03BBA" w:rsidRDefault="00B03BBA" w:rsidP="00B03BBA">
      <w:pPr>
        <w:pStyle w:val="NoSpacing"/>
        <w:tabs>
          <w:tab w:val="left" w:pos="1440"/>
        </w:tabs>
        <w:jc w:val="both"/>
      </w:pPr>
      <w:r>
        <w:t>22 Mar.1486</w:t>
      </w:r>
      <w:r>
        <w:tab/>
        <w:t>He had died by this date.</w:t>
      </w:r>
    </w:p>
    <w:p w14:paraId="01CB465A" w14:textId="77777777" w:rsidR="00B03BBA" w:rsidRDefault="00B03BBA" w:rsidP="00B03BBA">
      <w:pPr>
        <w:pStyle w:val="NoSpacing"/>
        <w:ind w:left="720" w:firstLine="720"/>
      </w:pPr>
      <w:r>
        <w:t>(“The Register of Thomas Rotherham, Archbishop of York 1480-1500</w:t>
      </w:r>
    </w:p>
    <w:p w14:paraId="6E569B19" w14:textId="77777777" w:rsidR="00B03BBA" w:rsidRDefault="00B03BBA" w:rsidP="00B03BBA">
      <w:pPr>
        <w:pStyle w:val="NoSpacing"/>
        <w:tabs>
          <w:tab w:val="left" w:pos="1440"/>
        </w:tabs>
        <w:jc w:val="both"/>
      </w:pPr>
      <w:r>
        <w:tab/>
        <w:t xml:space="preserve">vol.1” ed. Eric </w:t>
      </w:r>
      <w:proofErr w:type="spellStart"/>
      <w:proofErr w:type="gramStart"/>
      <w:r>
        <w:t>E.Barker</w:t>
      </w:r>
      <w:proofErr w:type="spellEnd"/>
      <w:proofErr w:type="gramEnd"/>
      <w:r>
        <w:t xml:space="preserve">, pub. The Canterbury and York Society, 1974, </w:t>
      </w:r>
    </w:p>
    <w:p w14:paraId="0B88F4F7" w14:textId="77777777" w:rsidR="00B03BBA" w:rsidRDefault="00B03BBA" w:rsidP="00B03BBA">
      <w:pPr>
        <w:pStyle w:val="NoSpacing"/>
        <w:tabs>
          <w:tab w:val="left" w:pos="1440"/>
        </w:tabs>
        <w:jc w:val="both"/>
      </w:pPr>
      <w:r>
        <w:tab/>
        <w:t>p.55).</w:t>
      </w:r>
    </w:p>
    <w:p w14:paraId="7C3834D7" w14:textId="77777777" w:rsidR="00B03BBA" w:rsidRDefault="00B03BBA" w:rsidP="00B03BBA">
      <w:pPr>
        <w:pStyle w:val="NoSpacing"/>
        <w:jc w:val="both"/>
      </w:pPr>
    </w:p>
    <w:p w14:paraId="7EAA5649" w14:textId="77777777" w:rsidR="00DE77F3" w:rsidRDefault="00DE77F3" w:rsidP="00DE77F3">
      <w:pPr>
        <w:pStyle w:val="NoSpacing"/>
        <w:jc w:val="both"/>
      </w:pPr>
    </w:p>
    <w:p w14:paraId="67BD2B7F" w14:textId="77777777" w:rsidR="00DE77F3" w:rsidRDefault="00DE77F3" w:rsidP="00DE77F3">
      <w:pPr>
        <w:pStyle w:val="NoSpacing"/>
        <w:jc w:val="both"/>
      </w:pPr>
    </w:p>
    <w:p w14:paraId="5F3AA670" w14:textId="6AAED7BB" w:rsidR="00DE77F3" w:rsidRDefault="00DE77F3" w:rsidP="00DE77F3">
      <w:pPr>
        <w:pStyle w:val="NoSpacing"/>
        <w:jc w:val="both"/>
      </w:pPr>
      <w:r>
        <w:t>28 June 2019</w:t>
      </w:r>
    </w:p>
    <w:p w14:paraId="50971239" w14:textId="17F1EB0C" w:rsidR="00B03BBA" w:rsidRDefault="00B03BBA" w:rsidP="00DE77F3">
      <w:pPr>
        <w:pStyle w:val="NoSpacing"/>
        <w:jc w:val="both"/>
      </w:pPr>
      <w:r>
        <w:t>18 June 2020</w:t>
      </w:r>
    </w:p>
    <w:p w14:paraId="0859B15E" w14:textId="77777777" w:rsidR="006B2F86" w:rsidRPr="00E71FC3" w:rsidRDefault="00B03BBA" w:rsidP="00E71FC3">
      <w:pPr>
        <w:pStyle w:val="NoSpacing"/>
      </w:pPr>
    </w:p>
    <w:sectPr w:rsidR="006B2F86" w:rsidRPr="00E71FC3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C34BEAD" w14:textId="77777777" w:rsidR="00DE77F3" w:rsidRDefault="00DE77F3" w:rsidP="00E71FC3">
      <w:pPr>
        <w:spacing w:after="0" w:line="240" w:lineRule="auto"/>
      </w:pPr>
      <w:r>
        <w:separator/>
      </w:r>
    </w:p>
  </w:endnote>
  <w:endnote w:type="continuationSeparator" w:id="0">
    <w:p w14:paraId="43F3CF38" w14:textId="77777777" w:rsidR="00DE77F3" w:rsidRDefault="00DE77F3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2C75AB0" w14:textId="77777777"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3F61DD0" w14:textId="77777777" w:rsidR="00DE77F3" w:rsidRDefault="00DE77F3" w:rsidP="00E71FC3">
      <w:pPr>
        <w:spacing w:after="0" w:line="240" w:lineRule="auto"/>
      </w:pPr>
      <w:r>
        <w:separator/>
      </w:r>
    </w:p>
  </w:footnote>
  <w:footnote w:type="continuationSeparator" w:id="0">
    <w:p w14:paraId="6C882626" w14:textId="77777777" w:rsidR="00DE77F3" w:rsidRDefault="00DE77F3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77F3"/>
    <w:rsid w:val="001A7C09"/>
    <w:rsid w:val="00577BD5"/>
    <w:rsid w:val="00656CBA"/>
    <w:rsid w:val="006A1F77"/>
    <w:rsid w:val="00733BE7"/>
    <w:rsid w:val="00AB52E8"/>
    <w:rsid w:val="00B03BBA"/>
    <w:rsid w:val="00B16D3F"/>
    <w:rsid w:val="00BB41AC"/>
    <w:rsid w:val="00DE77F3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9A54F9"/>
  <w15:chartTrackingRefBased/>
  <w15:docId w15:val="{6EF50267-AA81-4F4E-8F60-931A35F51A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0</TotalTime>
  <Pages>1</Pages>
  <Words>91</Words>
  <Characters>523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2</cp:revision>
  <dcterms:created xsi:type="dcterms:W3CDTF">2019-07-06T19:36:00Z</dcterms:created>
  <dcterms:modified xsi:type="dcterms:W3CDTF">2020-06-18T10:39:00Z</dcterms:modified>
</cp:coreProperties>
</file>