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AD3D8F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Christopher BULL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fl.1489)</w:t>
      </w:r>
    </w:p>
    <w:p w14:paraId="061F9535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</w:t>
      </w:r>
      <w:proofErr w:type="spellStart"/>
      <w:r>
        <w:rPr>
          <w:rFonts w:ascii="Times New Roman" w:hAnsi="Times New Roman" w:cs="Times New Roman"/>
          <w:sz w:val="24"/>
          <w:szCs w:val="24"/>
        </w:rPr>
        <w:t>Carcroft</w:t>
      </w:r>
      <w:proofErr w:type="spellEnd"/>
      <w:r>
        <w:rPr>
          <w:rFonts w:ascii="Times New Roman" w:hAnsi="Times New Roman" w:cs="Times New Roman"/>
          <w:sz w:val="24"/>
          <w:szCs w:val="24"/>
        </w:rPr>
        <w:t>. Husbandman.</w:t>
      </w:r>
    </w:p>
    <w:p w14:paraId="04ABC848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D2F2435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48CEBFC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1489</w:t>
      </w:r>
      <w:r>
        <w:rPr>
          <w:rFonts w:ascii="Times New Roman" w:hAnsi="Times New Roman" w:cs="Times New Roman"/>
          <w:sz w:val="24"/>
          <w:szCs w:val="24"/>
        </w:rPr>
        <w:tab/>
        <w:t xml:space="preserve">Nicholas </w:t>
      </w:r>
      <w:proofErr w:type="spellStart"/>
      <w:r>
        <w:rPr>
          <w:rFonts w:ascii="Times New Roman" w:hAnsi="Times New Roman" w:cs="Times New Roman"/>
          <w:sz w:val="24"/>
          <w:szCs w:val="24"/>
        </w:rPr>
        <w:t>Frethwell</w:t>
      </w:r>
      <w:proofErr w:type="spellEnd"/>
      <w:r>
        <w:rPr>
          <w:rFonts w:ascii="Times New Roman" w:hAnsi="Times New Roman" w:cs="Times New Roman"/>
          <w:sz w:val="24"/>
          <w:szCs w:val="24"/>
        </w:rPr>
        <w:t>(q.v.) and his wife, Joan(q.v.), brought a plaint of trespass</w:t>
      </w:r>
    </w:p>
    <w:p w14:paraId="4D45D725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against him and ten others.</w:t>
      </w:r>
    </w:p>
    <w:p w14:paraId="0B5B93EA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 </w:t>
      </w:r>
      <w:hyperlink r:id="rId6" w:history="1">
        <w:r w:rsidRPr="00F51A34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https://waalt.uh.edu/index.php/CP40no907Index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534639F2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29CCC2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6A11223" w14:textId="77777777" w:rsidR="001960E3" w:rsidRDefault="001960E3" w:rsidP="001960E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 June 2022</w:t>
      </w:r>
    </w:p>
    <w:p w14:paraId="3BC5CC8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74FDD0" w14:textId="77777777" w:rsidR="001960E3" w:rsidRDefault="001960E3" w:rsidP="009139A6">
      <w:r>
        <w:separator/>
      </w:r>
    </w:p>
  </w:endnote>
  <w:endnote w:type="continuationSeparator" w:id="0">
    <w:p w14:paraId="06AD176D" w14:textId="77777777" w:rsidR="001960E3" w:rsidRDefault="001960E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A0FF8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9D0D7C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2FF8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444890" w14:textId="77777777" w:rsidR="001960E3" w:rsidRDefault="001960E3" w:rsidP="009139A6">
      <w:r>
        <w:separator/>
      </w:r>
    </w:p>
  </w:footnote>
  <w:footnote w:type="continuationSeparator" w:id="0">
    <w:p w14:paraId="02FE7DC6" w14:textId="77777777" w:rsidR="001960E3" w:rsidRDefault="001960E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EE08EB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5F7D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F8541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0E3"/>
    <w:rsid w:val="000666E0"/>
    <w:rsid w:val="001960E3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8B944"/>
  <w15:chartTrackingRefBased/>
  <w15:docId w15:val="{BA576156-DB00-4681-B94B-C265C192E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1960E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no907Index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2022-06-05T19:27:00Z</dcterms:created>
  <dcterms:modified xsi:type="dcterms:W3CDTF">2022-06-05T19:27:00Z</dcterms:modified>
</cp:coreProperties>
</file>