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2F86" w:rsidRDefault="00CE4AB3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BULL</w:t>
      </w:r>
      <w:r>
        <w:rPr>
          <w:rFonts w:ascii="Times New Roman" w:hAnsi="Times New Roman" w:cs="Times New Roman"/>
          <w:sz w:val="24"/>
          <w:szCs w:val="24"/>
        </w:rPr>
        <w:t xml:space="preserve">     (fl.1434)</w:t>
      </w:r>
    </w:p>
    <w:p w:rsidR="00CE4AB3" w:rsidRDefault="00CE4AB3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E4AB3" w:rsidRDefault="00CE4AB3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E4AB3" w:rsidRDefault="00CE4AB3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27 Apr.1434</w:t>
      </w:r>
      <w:r>
        <w:rPr>
          <w:rFonts w:ascii="Times New Roman" w:hAnsi="Times New Roman" w:cs="Times New Roman"/>
          <w:sz w:val="24"/>
          <w:szCs w:val="24"/>
        </w:rPr>
        <w:tab/>
        <w:t>He was a juror on the inquisition post mortem held in the Guildhall,</w:t>
      </w:r>
    </w:p>
    <w:p w:rsidR="00CE4AB3" w:rsidRDefault="00CE4AB3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London, into land of the late Joan Harpeden(q.v.).</w:t>
      </w:r>
    </w:p>
    <w:p w:rsidR="00CE4AB3" w:rsidRDefault="00CE4AB3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(www.inquisitionspostmortem.ac.uk  ref. eCIPM  24-218)</w:t>
      </w:r>
    </w:p>
    <w:p w:rsidR="00CE4AB3" w:rsidRDefault="00CE4AB3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E4AB3" w:rsidRDefault="00CE4AB3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E4AB3" w:rsidRPr="00CE4AB3" w:rsidRDefault="00CE4AB3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27 May 2016</w:t>
      </w:r>
      <w:bookmarkStart w:id="0" w:name="_GoBack"/>
      <w:bookmarkEnd w:id="0"/>
    </w:p>
    <w:sectPr w:rsidR="00CE4AB3" w:rsidRPr="00CE4AB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4AB3" w:rsidRDefault="00CE4AB3" w:rsidP="00E71FC3">
      <w:pPr>
        <w:spacing w:after="0" w:line="240" w:lineRule="auto"/>
      </w:pPr>
      <w:r>
        <w:separator/>
      </w:r>
    </w:p>
  </w:endnote>
  <w:endnote w:type="continuationSeparator" w:id="0">
    <w:p w:rsidR="00CE4AB3" w:rsidRDefault="00CE4AB3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copyright I.S.Rogers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4AB3" w:rsidRDefault="00CE4AB3" w:rsidP="00E71FC3">
      <w:pPr>
        <w:spacing w:after="0" w:line="240" w:lineRule="auto"/>
      </w:pPr>
      <w:r>
        <w:separator/>
      </w:r>
    </w:p>
  </w:footnote>
  <w:footnote w:type="continuationSeparator" w:id="0">
    <w:p w:rsidR="00CE4AB3" w:rsidRDefault="00CE4AB3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4AB3"/>
    <w:rsid w:val="00AB52E8"/>
    <w:rsid w:val="00B16D3F"/>
    <w:rsid w:val="00CE4AB3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DF8F53"/>
  <w15:chartTrackingRefBased/>
  <w15:docId w15:val="{FC55B3C9-3F7D-4189-8B4D-C0E6E2DB0B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3</TotalTime>
  <Pages>1</Pages>
  <Words>34</Words>
  <Characters>197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2016-05-27T20:32:00Z</dcterms:created>
  <dcterms:modified xsi:type="dcterms:W3CDTF">2016-05-27T20:35:00Z</dcterms:modified>
</cp:coreProperties>
</file>