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4E26DDA" w14:textId="7204CE6E" w:rsidR="006B2F86" w:rsidRDefault="004E61AF" w:rsidP="00E71FC3">
      <w:pPr>
        <w:pStyle w:val="NoSpacing"/>
      </w:pPr>
      <w:r>
        <w:rPr>
          <w:u w:val="single"/>
        </w:rPr>
        <w:t>Roger BULNEY</w:t>
      </w:r>
      <w:r>
        <w:t xml:space="preserve">    </w:t>
      </w:r>
      <w:proofErr w:type="gramStart"/>
      <w:r>
        <w:t xml:space="preserve">   (</w:t>
      </w:r>
      <w:proofErr w:type="gramEnd"/>
      <w:r>
        <w:t>d.1443)</w:t>
      </w:r>
    </w:p>
    <w:p w14:paraId="3D703E4F" w14:textId="493320FA" w:rsidR="004E61AF" w:rsidRDefault="004E61AF" w:rsidP="00E71FC3">
      <w:pPr>
        <w:pStyle w:val="NoSpacing"/>
      </w:pPr>
      <w:r>
        <w:t xml:space="preserve">of Long </w:t>
      </w:r>
      <w:proofErr w:type="spellStart"/>
      <w:r>
        <w:t>Melford</w:t>
      </w:r>
      <w:proofErr w:type="spellEnd"/>
      <w:r>
        <w:t>, Suffolk.</w:t>
      </w:r>
    </w:p>
    <w:p w14:paraId="4984FCB9" w14:textId="0DE02040" w:rsidR="004E61AF" w:rsidRDefault="004E61AF" w:rsidP="00E71FC3">
      <w:pPr>
        <w:pStyle w:val="NoSpacing"/>
      </w:pPr>
    </w:p>
    <w:p w14:paraId="6A41DEF6" w14:textId="7C13678B" w:rsidR="004E61AF" w:rsidRDefault="004E61AF" w:rsidP="00E71FC3">
      <w:pPr>
        <w:pStyle w:val="NoSpacing"/>
      </w:pPr>
    </w:p>
    <w:p w14:paraId="0F783A15" w14:textId="267A12DC" w:rsidR="004E61AF" w:rsidRDefault="004E61AF" w:rsidP="00E71FC3">
      <w:pPr>
        <w:pStyle w:val="NoSpacing"/>
      </w:pPr>
      <w:r>
        <w:t>24 Apr.1443</w:t>
      </w:r>
      <w:r>
        <w:tab/>
        <w:t xml:space="preserve">He made his Will.  (“Sudbury Wills” </w:t>
      </w:r>
      <w:proofErr w:type="spellStart"/>
      <w:proofErr w:type="gramStart"/>
      <w:r>
        <w:t>vol.I</w:t>
      </w:r>
      <w:proofErr w:type="spellEnd"/>
      <w:proofErr w:type="gramEnd"/>
      <w:r>
        <w:t xml:space="preserve"> p.74)</w:t>
      </w:r>
    </w:p>
    <w:p w14:paraId="34324762" w14:textId="0E278B98" w:rsidR="004E61AF" w:rsidRDefault="004E61AF" w:rsidP="004E61AF">
      <w:pPr>
        <w:pStyle w:val="NoSpacing"/>
      </w:pPr>
      <w:r>
        <w:t xml:space="preserve">  8 May</w:t>
      </w:r>
      <w:r>
        <w:tab/>
        <w:t>His Will was proved.  (ibid.)</w:t>
      </w:r>
    </w:p>
    <w:p w14:paraId="1E22F5E0" w14:textId="3E3F59EF" w:rsidR="004E61AF" w:rsidRDefault="004E61AF" w:rsidP="004E61AF">
      <w:pPr>
        <w:pStyle w:val="NoSpacing"/>
      </w:pPr>
    </w:p>
    <w:p w14:paraId="1F69EB36" w14:textId="3D7131BC" w:rsidR="004E61AF" w:rsidRDefault="004E61AF" w:rsidP="004E61AF">
      <w:pPr>
        <w:pStyle w:val="NoSpacing"/>
      </w:pPr>
    </w:p>
    <w:p w14:paraId="3A8DDF33" w14:textId="3D077272" w:rsidR="004E61AF" w:rsidRDefault="004E61AF" w:rsidP="004E61AF">
      <w:pPr>
        <w:pStyle w:val="NoSpacing"/>
      </w:pPr>
      <w:r>
        <w:t xml:space="preserve">Executors:   Lawrence Martyn(q.v.), Simon </w:t>
      </w:r>
      <w:proofErr w:type="spellStart"/>
      <w:r>
        <w:t>Amyat</w:t>
      </w:r>
      <w:proofErr w:type="spellEnd"/>
      <w:r>
        <w:t xml:space="preserve">(q.v.) and John </w:t>
      </w:r>
      <w:proofErr w:type="spellStart"/>
      <w:r>
        <w:t>Dowe</w:t>
      </w:r>
      <w:proofErr w:type="spellEnd"/>
      <w:r>
        <w:t>(q.v.).  (ibid.)</w:t>
      </w:r>
    </w:p>
    <w:p w14:paraId="61BE62B2" w14:textId="5FDD2AFE" w:rsidR="004E61AF" w:rsidRDefault="004E61AF" w:rsidP="004E61AF">
      <w:pPr>
        <w:pStyle w:val="NoSpacing"/>
      </w:pPr>
    </w:p>
    <w:p w14:paraId="42C7346E" w14:textId="6F3337D9" w:rsidR="004E61AF" w:rsidRDefault="004E61AF" w:rsidP="004E61AF">
      <w:pPr>
        <w:pStyle w:val="NoSpacing"/>
      </w:pPr>
    </w:p>
    <w:p w14:paraId="718C5F54" w14:textId="426ACFAA" w:rsidR="004E61AF" w:rsidRDefault="004E61AF" w:rsidP="004E61AF">
      <w:pPr>
        <w:pStyle w:val="NoSpacing"/>
      </w:pPr>
      <w:r>
        <w:t>9 February 2018</w:t>
      </w:r>
    </w:p>
    <w:p w14:paraId="16AD92E3" w14:textId="77777777" w:rsidR="004E61AF" w:rsidRPr="004E61AF" w:rsidRDefault="004E61AF" w:rsidP="004E61AF">
      <w:pPr>
        <w:pStyle w:val="NoSpacing"/>
      </w:pPr>
      <w:bookmarkStart w:id="0" w:name="_GoBack"/>
      <w:bookmarkEnd w:id="0"/>
    </w:p>
    <w:sectPr w:rsidR="004E61AF" w:rsidRPr="004E61AF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A052ABF" w14:textId="77777777" w:rsidR="004E61AF" w:rsidRDefault="004E61AF" w:rsidP="00E71FC3">
      <w:pPr>
        <w:spacing w:after="0" w:line="240" w:lineRule="auto"/>
      </w:pPr>
      <w:r>
        <w:separator/>
      </w:r>
    </w:p>
  </w:endnote>
  <w:endnote w:type="continuationSeparator" w:id="0">
    <w:p w14:paraId="78C1687C" w14:textId="77777777" w:rsidR="004E61AF" w:rsidRDefault="004E61AF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B5246A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D9D2E38" w14:textId="77777777" w:rsidR="004E61AF" w:rsidRDefault="004E61AF" w:rsidP="00E71FC3">
      <w:pPr>
        <w:spacing w:after="0" w:line="240" w:lineRule="auto"/>
      </w:pPr>
      <w:r>
        <w:separator/>
      </w:r>
    </w:p>
  </w:footnote>
  <w:footnote w:type="continuationSeparator" w:id="0">
    <w:p w14:paraId="567E1F53" w14:textId="77777777" w:rsidR="004E61AF" w:rsidRDefault="004E61AF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61AF"/>
    <w:rsid w:val="001A7C09"/>
    <w:rsid w:val="004E61AF"/>
    <w:rsid w:val="00577BD5"/>
    <w:rsid w:val="00656CBA"/>
    <w:rsid w:val="006A1F77"/>
    <w:rsid w:val="00733BE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F7E9A2"/>
  <w15:chartTrackingRefBased/>
  <w15:docId w15:val="{2FE91C3C-ABC1-4F68-AEAB-0A7B5EB26B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4</TotalTime>
  <Pages>1</Pages>
  <Words>38</Words>
  <Characters>221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2018-02-09T15:40:00Z</dcterms:created>
  <dcterms:modified xsi:type="dcterms:W3CDTF">2018-02-09T15:44:00Z</dcterms:modified>
</cp:coreProperties>
</file>