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EC9CA" w14:textId="77777777" w:rsidR="00726CFD" w:rsidRDefault="00726CFD" w:rsidP="00726CFD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John BYRDE</w:t>
      </w:r>
      <w:r>
        <w:rPr>
          <w:rFonts w:eastAsia="Times New Roman" w:cs="Times New Roman"/>
          <w:szCs w:val="24"/>
        </w:rPr>
        <w:t xml:space="preserve">   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fl.1483)</w:t>
      </w:r>
    </w:p>
    <w:p w14:paraId="25C0256C" w14:textId="77777777" w:rsidR="00726CFD" w:rsidRDefault="00726CFD" w:rsidP="00726CFD">
      <w:pPr>
        <w:pStyle w:val="NoSpacing"/>
        <w:rPr>
          <w:rFonts w:cs="Times New Roman"/>
          <w:szCs w:val="24"/>
        </w:rPr>
      </w:pPr>
    </w:p>
    <w:p w14:paraId="57686E4F" w14:textId="77777777" w:rsidR="00726CFD" w:rsidRDefault="00726CFD" w:rsidP="00726CFD">
      <w:pPr>
        <w:pStyle w:val="NoSpacing"/>
        <w:rPr>
          <w:rFonts w:cs="Times New Roman"/>
          <w:szCs w:val="24"/>
        </w:rPr>
      </w:pPr>
    </w:p>
    <w:p w14:paraId="5C5CB0E0" w14:textId="77777777" w:rsidR="00726CFD" w:rsidRDefault="00726CFD" w:rsidP="00726CF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Nov.1483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Chelmsford,</w:t>
      </w:r>
    </w:p>
    <w:p w14:paraId="6AFA7BF5" w14:textId="77777777" w:rsidR="00726CFD" w:rsidRDefault="00726CFD" w:rsidP="00726CF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Essex, into lands of Richard </w:t>
      </w:r>
      <w:proofErr w:type="spellStart"/>
      <w:r>
        <w:rPr>
          <w:rFonts w:cs="Times New Roman"/>
          <w:szCs w:val="24"/>
        </w:rPr>
        <w:t>Pygot</w:t>
      </w:r>
      <w:proofErr w:type="spellEnd"/>
      <w:r>
        <w:rPr>
          <w:rFonts w:cs="Times New Roman"/>
          <w:szCs w:val="24"/>
        </w:rPr>
        <w:t>(q.v.).</w:t>
      </w:r>
    </w:p>
    <w:p w14:paraId="26724624" w14:textId="77777777" w:rsidR="00726CFD" w:rsidRDefault="00726CFD" w:rsidP="00726CFD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08F9885B" w14:textId="77777777" w:rsidR="00726CFD" w:rsidRDefault="00726CFD" w:rsidP="00726CFD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1483-5, ed. Gordon </w:t>
      </w:r>
      <w:proofErr w:type="spellStart"/>
      <w:r>
        <w:rPr>
          <w:rFonts w:eastAsia="Times New Roman" w:cs="Times New Roman"/>
          <w:szCs w:val="24"/>
        </w:rPr>
        <w:t>McKelvie</w:t>
      </w:r>
      <w:proofErr w:type="spellEnd"/>
      <w:r>
        <w:rPr>
          <w:rFonts w:eastAsia="Times New Roman" w:cs="Times New Roman"/>
          <w:szCs w:val="24"/>
        </w:rPr>
        <w:t>, pub. The Boydell Press 2021, p.63)</w:t>
      </w:r>
    </w:p>
    <w:p w14:paraId="67F0C427" w14:textId="77777777" w:rsidR="00726CFD" w:rsidRDefault="00726CFD" w:rsidP="00726CFD">
      <w:pPr>
        <w:pStyle w:val="NoSpacing"/>
        <w:rPr>
          <w:rFonts w:eastAsia="Times New Roman" w:cs="Times New Roman"/>
          <w:szCs w:val="24"/>
        </w:rPr>
      </w:pPr>
    </w:p>
    <w:p w14:paraId="1AA1F5BF" w14:textId="77777777" w:rsidR="00726CFD" w:rsidRDefault="00726CFD" w:rsidP="00726CFD">
      <w:pPr>
        <w:pStyle w:val="NoSpacing"/>
        <w:rPr>
          <w:rFonts w:eastAsia="Times New Roman" w:cs="Times New Roman"/>
          <w:szCs w:val="24"/>
        </w:rPr>
      </w:pPr>
    </w:p>
    <w:p w14:paraId="525D513D" w14:textId="77777777" w:rsidR="00726CFD" w:rsidRDefault="00726CFD" w:rsidP="00726CFD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24 May 2023</w:t>
      </w:r>
    </w:p>
    <w:p w14:paraId="70758316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5907B" w14:textId="77777777" w:rsidR="00726CFD" w:rsidRDefault="00726CFD" w:rsidP="009139A6">
      <w:r>
        <w:separator/>
      </w:r>
    </w:p>
  </w:endnote>
  <w:endnote w:type="continuationSeparator" w:id="0">
    <w:p w14:paraId="49E25A79" w14:textId="77777777" w:rsidR="00726CFD" w:rsidRDefault="00726CF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84E1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6141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EBD9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2C3DF" w14:textId="77777777" w:rsidR="00726CFD" w:rsidRDefault="00726CFD" w:rsidP="009139A6">
      <w:r>
        <w:separator/>
      </w:r>
    </w:p>
  </w:footnote>
  <w:footnote w:type="continuationSeparator" w:id="0">
    <w:p w14:paraId="5BDCD2B4" w14:textId="77777777" w:rsidR="00726CFD" w:rsidRDefault="00726CF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04C4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F684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A18A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CFD"/>
    <w:rsid w:val="000666E0"/>
    <w:rsid w:val="002510B7"/>
    <w:rsid w:val="005C130B"/>
    <w:rsid w:val="00726CFD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DD0D9"/>
  <w15:chartTrackingRefBased/>
  <w15:docId w15:val="{BECA4787-D873-4510-BA4F-E51E1E88B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2023-05-24T18:43:00Z</dcterms:created>
  <dcterms:modified xsi:type="dcterms:W3CDTF">2023-05-24T18:45:00Z</dcterms:modified>
</cp:coreProperties>
</file>