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9B8873A" w14:textId="77777777" w:rsidR="00ED08C2" w:rsidRDefault="00ED08C2" w:rsidP="00ED08C2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CHACE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>(</w:t>
      </w:r>
      <w:proofErr w:type="gramEnd"/>
      <w:r>
        <w:rPr>
          <w:rFonts w:ascii="Times New Roman" w:hAnsi="Times New Roman" w:cs="Times New Roman"/>
          <w:sz w:val="24"/>
          <w:szCs w:val="24"/>
        </w:rPr>
        <w:t>fl.1428)</w:t>
      </w:r>
    </w:p>
    <w:p w14:paraId="272888CC" w14:textId="77777777" w:rsidR="00ED08C2" w:rsidRDefault="00ED08C2" w:rsidP="00ED08C2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5914D3F2" w14:textId="77777777" w:rsidR="00ED08C2" w:rsidRDefault="00ED08C2" w:rsidP="00ED08C2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F13E2F4" w14:textId="77777777" w:rsidR="00ED08C2" w:rsidRDefault="00ED08C2" w:rsidP="00ED08C2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11 Oct.1428</w:t>
      </w:r>
      <w:r>
        <w:rPr>
          <w:rFonts w:ascii="Times New Roman" w:hAnsi="Times New Roman" w:cs="Times New Roman"/>
          <w:sz w:val="24"/>
          <w:szCs w:val="24"/>
        </w:rPr>
        <w:tab/>
        <w:t xml:space="preserve">He was a juror on the inquisition </w:t>
      </w:r>
      <w:proofErr w:type="spellStart"/>
      <w:r>
        <w:rPr>
          <w:rFonts w:ascii="Times New Roman" w:hAnsi="Times New Roman" w:cs="Times New Roman"/>
          <w:sz w:val="24"/>
          <w:szCs w:val="24"/>
        </w:rPr>
        <w:t>virtute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officii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held in </w:t>
      </w:r>
      <w:proofErr w:type="gramStart"/>
      <w:r>
        <w:rPr>
          <w:rFonts w:ascii="Times New Roman" w:hAnsi="Times New Roman" w:cs="Times New Roman"/>
          <w:sz w:val="24"/>
          <w:szCs w:val="24"/>
        </w:rPr>
        <w:t>Nottingham</w:t>
      </w:r>
      <w:proofErr w:type="gramEnd"/>
    </w:p>
    <w:p w14:paraId="08F65DAC" w14:textId="77777777" w:rsidR="00ED08C2" w:rsidRDefault="00ED08C2" w:rsidP="00ED08C2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into lands of William Eland of </w:t>
      </w:r>
      <w:proofErr w:type="gramStart"/>
      <w:r>
        <w:rPr>
          <w:rFonts w:ascii="Times New Roman" w:hAnsi="Times New Roman" w:cs="Times New Roman"/>
          <w:sz w:val="24"/>
          <w:szCs w:val="24"/>
        </w:rPr>
        <w:t>Basford.(</w:t>
      </w:r>
      <w:proofErr w:type="gramEnd"/>
      <w:r>
        <w:rPr>
          <w:rFonts w:ascii="Times New Roman" w:hAnsi="Times New Roman" w:cs="Times New Roman"/>
          <w:sz w:val="24"/>
          <w:szCs w:val="24"/>
        </w:rPr>
        <w:t>q.v.).</w:t>
      </w:r>
    </w:p>
    <w:p w14:paraId="6E743758" w14:textId="77777777" w:rsidR="00ED08C2" w:rsidRDefault="00ED08C2" w:rsidP="00ED08C2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</w:t>
      </w:r>
      <w:proofErr w:type="gramStart"/>
      <w:r>
        <w:rPr>
          <w:rFonts w:ascii="Times New Roman" w:hAnsi="Times New Roman" w:cs="Times New Roman"/>
          <w:sz w:val="24"/>
          <w:szCs w:val="24"/>
        </w:rPr>
        <w:t>www.inquisitionspostmortem.ac.uk  ref.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eCIPM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24-407)</w:t>
      </w:r>
    </w:p>
    <w:p w14:paraId="7B7C1D15" w14:textId="77777777" w:rsidR="00ED08C2" w:rsidRDefault="00ED08C2" w:rsidP="00ED08C2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6374A10B" w14:textId="77777777" w:rsidR="00ED08C2" w:rsidRDefault="00ED08C2" w:rsidP="00ED08C2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14:paraId="0C530AED" w14:textId="77777777" w:rsidR="00ED08C2" w:rsidRPr="00DD229A" w:rsidRDefault="00ED08C2" w:rsidP="00ED08C2">
      <w:pPr>
        <w:pStyle w:val="NoSpacing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28 March 2021</w:t>
      </w:r>
    </w:p>
    <w:p w14:paraId="7D369C9C" w14:textId="68D6D719" w:rsidR="00BA00AB" w:rsidRPr="00ED08C2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D08C2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783A9AA" w14:textId="77777777" w:rsidR="00ED08C2" w:rsidRDefault="00ED08C2" w:rsidP="009139A6">
      <w:r>
        <w:separator/>
      </w:r>
    </w:p>
  </w:endnote>
  <w:endnote w:type="continuationSeparator" w:id="0">
    <w:p w14:paraId="4C88F4AB" w14:textId="77777777" w:rsidR="00ED08C2" w:rsidRDefault="00ED08C2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6473060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F994CC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3567B3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322FF9D" w14:textId="77777777" w:rsidR="00ED08C2" w:rsidRDefault="00ED08C2" w:rsidP="009139A6">
      <w:r>
        <w:separator/>
      </w:r>
    </w:p>
  </w:footnote>
  <w:footnote w:type="continuationSeparator" w:id="0">
    <w:p w14:paraId="195191D8" w14:textId="77777777" w:rsidR="00ED08C2" w:rsidRDefault="00ED08C2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FDBED1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1418F3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0FF0968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8C2"/>
    <w:rsid w:val="000666E0"/>
    <w:rsid w:val="002510B7"/>
    <w:rsid w:val="005C130B"/>
    <w:rsid w:val="00826F5C"/>
    <w:rsid w:val="009139A6"/>
    <w:rsid w:val="009448BB"/>
    <w:rsid w:val="00A3176C"/>
    <w:rsid w:val="00BA00AB"/>
    <w:rsid w:val="00EB3209"/>
    <w:rsid w:val="00ED08C2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78DF1B"/>
  <w15:chartTrackingRefBased/>
  <w15:docId w15:val="{1D2DF46E-570F-4F1B-971D-7E7DF0746C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1</TotalTime>
  <Pages>1</Pages>
  <Words>34</Words>
  <Characters>198</Characters>
  <Application>Microsoft Office Word</Application>
  <DocSecurity>0</DocSecurity>
  <Lines>1</Lines>
  <Paragraphs>1</Paragraphs>
  <ScaleCrop>false</ScaleCrop>
  <Company/>
  <LinksUpToDate>false</LinksUpToDate>
  <CharactersWithSpaces>231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2021-03-28T20:18:00Z</dcterms:created>
  <dcterms:modified xsi:type="dcterms:W3CDTF">2021-03-28T20:19:00Z</dcterms:modified>
</cp:coreProperties>
</file>