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020" w:rsidRDefault="00B2411D" w:rsidP="00210B65">
      <w:pPr>
        <w:pStyle w:val="NoSpacing"/>
      </w:pPr>
    </w:p>
    <w:p w:rsidR="00597832" w:rsidRDefault="00597832" w:rsidP="00597832">
      <w:pPr>
        <w:pStyle w:val="NoSpacing"/>
      </w:pPr>
      <w:r>
        <w:rPr>
          <w:u w:val="single"/>
        </w:rPr>
        <w:t>Richard CHACE</w:t>
      </w:r>
      <w:r>
        <w:t xml:space="preserve">       (fl.1428)</w:t>
      </w:r>
    </w:p>
    <w:p w:rsidR="00597832" w:rsidRDefault="00597832" w:rsidP="00597832">
      <w:pPr>
        <w:pStyle w:val="NoSpacing"/>
      </w:pPr>
    </w:p>
    <w:p w:rsidR="00597832" w:rsidRDefault="00597832" w:rsidP="00597832">
      <w:pPr>
        <w:pStyle w:val="NoSpacing"/>
      </w:pPr>
    </w:p>
    <w:p w:rsidR="00597832" w:rsidRDefault="00597832" w:rsidP="00597832">
      <w:pPr>
        <w:pStyle w:val="NoSpacing"/>
      </w:pPr>
      <w:r>
        <w:t>26 Apr.1428</w:t>
      </w:r>
      <w:r>
        <w:tab/>
        <w:t xml:space="preserve">He was a juror at Calais on the inquisition into the lands held by the late </w:t>
      </w:r>
    </w:p>
    <w:p w:rsidR="00597832" w:rsidRDefault="00597832" w:rsidP="00597832">
      <w:pPr>
        <w:pStyle w:val="NoSpacing"/>
        <w:ind w:left="720" w:firstLine="720"/>
      </w:pPr>
      <w:r>
        <w:t xml:space="preserve">John </w:t>
      </w:r>
      <w:proofErr w:type="spellStart"/>
      <w:r>
        <w:t>Danyell</w:t>
      </w:r>
      <w:proofErr w:type="spellEnd"/>
      <w:r>
        <w:t>(q.v.).  (</w:t>
      </w:r>
      <w:proofErr w:type="spellStart"/>
      <w:r>
        <w:t>Cal.I.P.M</w:t>
      </w:r>
      <w:proofErr w:type="spellEnd"/>
      <w:r>
        <w:t>.  6-10 Henry VI p.4)</w:t>
      </w:r>
      <w:r w:rsidR="00047CD1">
        <w:t xml:space="preserve"> and</w:t>
      </w:r>
    </w:p>
    <w:p w:rsidR="00047CD1" w:rsidRDefault="00047CD1" w:rsidP="00047CD1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23-5)</w:t>
      </w:r>
    </w:p>
    <w:p w:rsidR="00047CD1" w:rsidRDefault="00047CD1" w:rsidP="00047CD1">
      <w:pPr>
        <w:pStyle w:val="NoSpacing"/>
      </w:pPr>
      <w:r>
        <w:t>27 May</w:t>
      </w:r>
      <w:r>
        <w:tab/>
        <w:t xml:space="preserve">He was a juror in the inquisition </w:t>
      </w:r>
      <w:proofErr w:type="spellStart"/>
      <w:r>
        <w:t>melius</w:t>
      </w:r>
      <w:proofErr w:type="spellEnd"/>
      <w:r>
        <w:t xml:space="preserve"> </w:t>
      </w:r>
      <w:proofErr w:type="spellStart"/>
      <w:r>
        <w:t>inquirendo</w:t>
      </w:r>
      <w:proofErr w:type="spellEnd"/>
      <w:r>
        <w:t xml:space="preserve"> also held in Calais into</w:t>
      </w:r>
    </w:p>
    <w:p w:rsidR="00047CD1" w:rsidRDefault="00047CD1" w:rsidP="00047CD1">
      <w:pPr>
        <w:pStyle w:val="NoSpacing"/>
      </w:pPr>
      <w:r>
        <w:tab/>
      </w:r>
      <w:r>
        <w:tab/>
        <w:t xml:space="preserve">John </w:t>
      </w:r>
      <w:proofErr w:type="spellStart"/>
      <w:r>
        <w:t>Danyell’s</w:t>
      </w:r>
      <w:proofErr w:type="spellEnd"/>
      <w:r>
        <w:t xml:space="preserve"> lands.   </w:t>
      </w:r>
    </w:p>
    <w:p w:rsidR="00047CD1" w:rsidRDefault="00047CD1" w:rsidP="00047CD1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23-6)</w:t>
      </w:r>
    </w:p>
    <w:p w:rsidR="00047CD1" w:rsidRDefault="00047CD1" w:rsidP="00597832">
      <w:pPr>
        <w:pStyle w:val="NoSpacing"/>
        <w:ind w:left="720" w:firstLine="720"/>
      </w:pPr>
    </w:p>
    <w:p w:rsidR="00597832" w:rsidRDefault="00597832" w:rsidP="00597832">
      <w:pPr>
        <w:pStyle w:val="NoSpacing"/>
      </w:pPr>
    </w:p>
    <w:p w:rsidR="00597832" w:rsidRDefault="00597832" w:rsidP="00597832">
      <w:pPr>
        <w:pStyle w:val="NoSpacing"/>
      </w:pPr>
      <w:r>
        <w:t>26 November 2011</w:t>
      </w:r>
    </w:p>
    <w:p w:rsidR="00047CD1" w:rsidRPr="00597832" w:rsidRDefault="00047CD1" w:rsidP="00597832">
      <w:pPr>
        <w:pStyle w:val="NoSpacing"/>
      </w:pPr>
      <w:r>
        <w:t>16 March 2017</w:t>
      </w:r>
      <w:bookmarkStart w:id="0" w:name="_GoBack"/>
      <w:bookmarkEnd w:id="0"/>
    </w:p>
    <w:sectPr w:rsidR="00047CD1" w:rsidRPr="00597832" w:rsidSect="00352F3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7832" w:rsidRDefault="00597832" w:rsidP="00552EBA">
      <w:pPr>
        <w:spacing w:after="0" w:line="240" w:lineRule="auto"/>
      </w:pPr>
      <w:r>
        <w:separator/>
      </w:r>
    </w:p>
  </w:endnote>
  <w:endnote w:type="continuationSeparator" w:id="0">
    <w:p w:rsidR="00597832" w:rsidRDefault="00597832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0B65" w:rsidRDefault="00210B65">
    <w:pPr>
      <w:pStyle w:val="Footer"/>
    </w:pPr>
    <w:proofErr w:type="spellStart"/>
    <w:r>
      <w:t>I.S.Rogers</w:t>
    </w:r>
    <w:proofErr w:type="spellEnd"/>
    <w:r>
      <w:t xml:space="preserve">   </w:t>
    </w:r>
    <w:r w:rsidR="00B2411D">
      <w:fldChar w:fldCharType="begin"/>
    </w:r>
    <w:r w:rsidR="00B2411D">
      <w:instrText xml:space="preserve"> DATE \@ "dd MMMM yyyy" </w:instrText>
    </w:r>
    <w:r w:rsidR="00B2411D">
      <w:fldChar w:fldCharType="separate"/>
    </w:r>
    <w:r w:rsidR="00047CD1">
      <w:rPr>
        <w:noProof/>
      </w:rPr>
      <w:t>16 March 2017</w:t>
    </w:r>
    <w:r w:rsidR="00B2411D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7832" w:rsidRDefault="00597832" w:rsidP="00552EBA">
      <w:pPr>
        <w:spacing w:after="0" w:line="240" w:lineRule="auto"/>
      </w:pPr>
      <w:r>
        <w:separator/>
      </w:r>
    </w:p>
  </w:footnote>
  <w:footnote w:type="continuationSeparator" w:id="0">
    <w:p w:rsidR="00597832" w:rsidRDefault="00597832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7CD1"/>
    <w:rsid w:val="00047CD1"/>
    <w:rsid w:val="00175804"/>
    <w:rsid w:val="00210B65"/>
    <w:rsid w:val="00352F3A"/>
    <w:rsid w:val="00552EBA"/>
    <w:rsid w:val="00597832"/>
    <w:rsid w:val="007551EB"/>
    <w:rsid w:val="008720A8"/>
    <w:rsid w:val="00B2411D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8E55D"/>
  <w15:docId w15:val="{1BE15957-91C4-4E40-8F2E-A6994DF4A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3</cp:revision>
  <dcterms:created xsi:type="dcterms:W3CDTF">2011-11-26T15:27:00Z</dcterms:created>
  <dcterms:modified xsi:type="dcterms:W3CDTF">2017-03-16T20:52:00Z</dcterms:modified>
</cp:coreProperties>
</file>