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2F86" w:rsidRDefault="00363223" w:rsidP="00363223">
      <w:pPr>
        <w:pStyle w:val="NoSpacing"/>
      </w:pPr>
      <w:r>
        <w:rPr>
          <w:u w:val="single"/>
        </w:rPr>
        <w:t>Thomas CHAMPERNOUN</w:t>
      </w:r>
      <w:r>
        <w:t xml:space="preserve">       (d.1441)</w:t>
      </w:r>
    </w:p>
    <w:p w:rsidR="00363223" w:rsidRDefault="00363223" w:rsidP="00363223">
      <w:pPr>
        <w:pStyle w:val="NoSpacing"/>
      </w:pPr>
    </w:p>
    <w:p w:rsidR="00363223" w:rsidRDefault="00363223" w:rsidP="00363223">
      <w:pPr>
        <w:pStyle w:val="NoSpacing"/>
      </w:pPr>
    </w:p>
    <w:p w:rsidR="00363223" w:rsidRDefault="00363223" w:rsidP="00363223">
      <w:pPr>
        <w:pStyle w:val="NoSpacing"/>
      </w:pPr>
      <w:r>
        <w:t>Son:   Roger(q.v.).</w:t>
      </w:r>
    </w:p>
    <w:p w:rsidR="00363223" w:rsidRDefault="00363223" w:rsidP="00363223">
      <w:pPr>
        <w:pStyle w:val="NoSpacing"/>
      </w:pPr>
      <w:r>
        <w:t>(www.inquisitionspostmortem.ac.uk  ref. eCIPM 26-19)</w:t>
      </w:r>
    </w:p>
    <w:p w:rsidR="00363223" w:rsidRDefault="00363223" w:rsidP="00363223">
      <w:pPr>
        <w:pStyle w:val="NoSpacing"/>
      </w:pPr>
    </w:p>
    <w:p w:rsidR="00363223" w:rsidRDefault="00363223" w:rsidP="00363223">
      <w:pPr>
        <w:pStyle w:val="NoSpacing"/>
      </w:pPr>
    </w:p>
    <w:p w:rsidR="00363223" w:rsidRDefault="00363223" w:rsidP="00363223">
      <w:pPr>
        <w:pStyle w:val="NoSpacing"/>
      </w:pPr>
      <w:r>
        <w:t>30 Jun.1441</w:t>
      </w:r>
      <w:r>
        <w:tab/>
        <w:t>He died.   (ibid.)</w:t>
      </w:r>
    </w:p>
    <w:p w:rsidR="00363223" w:rsidRDefault="00363223" w:rsidP="00363223">
      <w:pPr>
        <w:pStyle w:val="NoSpacing"/>
      </w:pPr>
      <w:r>
        <w:t>27 Oct.1442</w:t>
      </w:r>
      <w:r>
        <w:tab/>
        <w:t>An inquisition post mortem was held in Daventry, Northamptonshire,</w:t>
      </w:r>
    </w:p>
    <w:p w:rsidR="00363223" w:rsidRDefault="00363223" w:rsidP="00363223">
      <w:pPr>
        <w:pStyle w:val="NoSpacing"/>
      </w:pPr>
      <w:r>
        <w:tab/>
      </w:r>
      <w:r>
        <w:tab/>
        <w:t>into his lands.   (ibid.)</w:t>
      </w:r>
    </w:p>
    <w:p w:rsidR="00363223" w:rsidRDefault="00363223" w:rsidP="00363223">
      <w:pPr>
        <w:pStyle w:val="NoSpacing"/>
      </w:pPr>
      <w:r>
        <w:t>10 Oct.1443</w:t>
      </w:r>
      <w:r>
        <w:tab/>
        <w:t>An inquisition post mortem was held in Lincoln Castle into his lands.</w:t>
      </w:r>
    </w:p>
    <w:p w:rsidR="00363223" w:rsidRDefault="00363223" w:rsidP="00363223">
      <w:pPr>
        <w:pStyle w:val="NoSpacing"/>
      </w:pPr>
      <w:r>
        <w:tab/>
      </w:r>
      <w:r>
        <w:tab/>
        <w:t>(ibid.).</w:t>
      </w:r>
    </w:p>
    <w:p w:rsidR="00363223" w:rsidRDefault="00363223" w:rsidP="00363223">
      <w:pPr>
        <w:pStyle w:val="NoSpacing"/>
      </w:pPr>
    </w:p>
    <w:p w:rsidR="00363223" w:rsidRDefault="00363223" w:rsidP="00363223">
      <w:pPr>
        <w:pStyle w:val="NoSpacing"/>
      </w:pPr>
    </w:p>
    <w:p w:rsidR="00363223" w:rsidRPr="00363223" w:rsidRDefault="00363223" w:rsidP="00363223">
      <w:pPr>
        <w:pStyle w:val="NoSpacing"/>
      </w:pPr>
      <w:r>
        <w:t>26 May 2017</w:t>
      </w:r>
      <w:bookmarkStart w:id="0" w:name="_GoBack"/>
      <w:bookmarkEnd w:id="0"/>
    </w:p>
    <w:sectPr w:rsidR="00363223" w:rsidRPr="0036322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3223" w:rsidRDefault="00363223" w:rsidP="00E71FC3">
      <w:pPr>
        <w:spacing w:after="0" w:line="240" w:lineRule="auto"/>
      </w:pPr>
      <w:r>
        <w:separator/>
      </w:r>
    </w:p>
  </w:endnote>
  <w:endnote w:type="continuationSeparator" w:id="0">
    <w:p w:rsidR="00363223" w:rsidRDefault="00363223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>copyright I.S.Rogers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3223" w:rsidRDefault="00363223" w:rsidP="00E71FC3">
      <w:pPr>
        <w:spacing w:after="0" w:line="240" w:lineRule="auto"/>
      </w:pPr>
      <w:r>
        <w:separator/>
      </w:r>
    </w:p>
  </w:footnote>
  <w:footnote w:type="continuationSeparator" w:id="0">
    <w:p w:rsidR="00363223" w:rsidRDefault="00363223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3223"/>
    <w:rsid w:val="001A7C09"/>
    <w:rsid w:val="00363223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A401A5"/>
  <w15:chartTrackingRefBased/>
  <w15:docId w15:val="{DCD57708-002A-4DFB-835E-F6FCD2D5CC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A.dotx</Template>
  <TotalTime>8</TotalTime>
  <Pages>1</Pages>
  <Words>53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2017-05-26T20:33:00Z</dcterms:created>
  <dcterms:modified xsi:type="dcterms:W3CDTF">2017-05-26T20:41:00Z</dcterms:modified>
</cp:coreProperties>
</file>