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5F43" w:rsidRDefault="00485F43" w:rsidP="00485F4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Hugh CHAPENORE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fl.1419)</w:t>
      </w:r>
    </w:p>
    <w:p w:rsidR="00485F43" w:rsidRDefault="00485F43" w:rsidP="00485F4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85F43" w:rsidRDefault="00485F43" w:rsidP="00485F4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85F43" w:rsidRDefault="00485F43" w:rsidP="00485F4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 Mar.1419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post mortem held in Hereford into lands </w:t>
      </w:r>
    </w:p>
    <w:p w:rsidR="00485F43" w:rsidRDefault="00485F43" w:rsidP="00485F4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held by the late Sir Gilbert Talbot(q.v.) in Herefordshire and the adjacent </w:t>
      </w:r>
    </w:p>
    <w:p w:rsidR="00485F43" w:rsidRDefault="00485F43" w:rsidP="00485F4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Welsh Marches.</w:t>
      </w:r>
    </w:p>
    <w:p w:rsidR="00485F43" w:rsidRDefault="00485F43" w:rsidP="00485F4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21-320)</w:t>
      </w:r>
    </w:p>
    <w:p w:rsidR="00485F43" w:rsidRDefault="00485F43" w:rsidP="00485F4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85F43" w:rsidRDefault="00485F43" w:rsidP="00485F4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2F86" w:rsidRPr="00485F43" w:rsidRDefault="00485F43" w:rsidP="00485F4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March 2016</w:t>
      </w:r>
      <w:bookmarkStart w:id="0" w:name="_GoBack"/>
      <w:bookmarkEnd w:id="0"/>
    </w:p>
    <w:sectPr w:rsidR="006B2F86" w:rsidRPr="00485F4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5F43" w:rsidRDefault="00485F43" w:rsidP="00E71FC3">
      <w:pPr>
        <w:spacing w:after="0" w:line="240" w:lineRule="auto"/>
      </w:pPr>
      <w:r>
        <w:separator/>
      </w:r>
    </w:p>
  </w:endnote>
  <w:endnote w:type="continuationSeparator" w:id="0">
    <w:p w:rsidR="00485F43" w:rsidRDefault="00485F4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5F43" w:rsidRDefault="00485F43" w:rsidP="00E71FC3">
      <w:pPr>
        <w:spacing w:after="0" w:line="240" w:lineRule="auto"/>
      </w:pPr>
      <w:r>
        <w:separator/>
      </w:r>
    </w:p>
  </w:footnote>
  <w:footnote w:type="continuationSeparator" w:id="0">
    <w:p w:rsidR="00485F43" w:rsidRDefault="00485F4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F43"/>
    <w:rsid w:val="00485F43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B6BD0"/>
  <w15:chartTrackingRefBased/>
  <w15:docId w15:val="{7F2128E1-DB1F-42BC-9AEC-BA225C8B5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42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2016-03-27T18:50:00Z</dcterms:created>
  <dcterms:modified xsi:type="dcterms:W3CDTF">2016-03-27T18:51:00Z</dcterms:modified>
</cp:coreProperties>
</file>