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E27CCF" w14:textId="77777777" w:rsidR="00837477" w:rsidRDefault="00837477" w:rsidP="00837477">
      <w:pPr>
        <w:pStyle w:val="NoSpacing"/>
      </w:pPr>
      <w:r>
        <w:rPr>
          <w:u w:val="single"/>
        </w:rPr>
        <w:t>William CHECCHER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fl.1428)</w:t>
      </w:r>
    </w:p>
    <w:p w14:paraId="5DDB082F" w14:textId="77777777" w:rsidR="00837477" w:rsidRDefault="00837477" w:rsidP="00837477">
      <w:pPr>
        <w:pStyle w:val="NoSpacing"/>
      </w:pPr>
    </w:p>
    <w:p w14:paraId="36D5DDFF" w14:textId="77777777" w:rsidR="00837477" w:rsidRDefault="00837477" w:rsidP="00837477">
      <w:pPr>
        <w:pStyle w:val="NoSpacing"/>
      </w:pPr>
    </w:p>
    <w:p w14:paraId="45B26131" w14:textId="77777777" w:rsidR="00837477" w:rsidRDefault="00837477" w:rsidP="00837477">
      <w:pPr>
        <w:pStyle w:val="NoSpacing"/>
      </w:pPr>
      <w:r>
        <w:t>28 Feb.1428</w:t>
      </w:r>
      <w:r>
        <w:tab/>
        <w:t>He was a juror on the inquisition post mortem held in Lewes, Sussex, into</w:t>
      </w:r>
    </w:p>
    <w:p w14:paraId="674781AB" w14:textId="77777777" w:rsidR="00837477" w:rsidRDefault="00837477" w:rsidP="00837477">
      <w:pPr>
        <w:pStyle w:val="NoSpacing"/>
      </w:pPr>
      <w:r>
        <w:tab/>
      </w:r>
      <w:r>
        <w:tab/>
        <w:t xml:space="preserve">lands of the late Elizabeth </w:t>
      </w:r>
      <w:proofErr w:type="spellStart"/>
      <w:r>
        <w:t>FitzHugh</w:t>
      </w:r>
      <w:proofErr w:type="spellEnd"/>
      <w:r>
        <w:t>(q.v.).</w:t>
      </w:r>
    </w:p>
    <w:p w14:paraId="3D467A67" w14:textId="77777777" w:rsidR="00837477" w:rsidRDefault="00837477" w:rsidP="00837477">
      <w:pPr>
        <w:pStyle w:val="NoSpacing"/>
      </w:pPr>
      <w:r>
        <w:tab/>
      </w:r>
      <w:r>
        <w:tab/>
        <w:t xml:space="preserve">(www.inquisitionspostmortem.ac.uk    ref. </w:t>
      </w:r>
      <w:proofErr w:type="spellStart"/>
      <w:r>
        <w:t>eCIPM</w:t>
      </w:r>
      <w:proofErr w:type="spellEnd"/>
      <w:r>
        <w:t xml:space="preserve"> 23-82)</w:t>
      </w:r>
    </w:p>
    <w:p w14:paraId="53D28FDE" w14:textId="77777777" w:rsidR="00837477" w:rsidRDefault="00837477" w:rsidP="00837477">
      <w:pPr>
        <w:pStyle w:val="NoSpacing"/>
      </w:pPr>
    </w:p>
    <w:p w14:paraId="4FE6184E" w14:textId="77777777" w:rsidR="00837477" w:rsidRDefault="00837477" w:rsidP="00837477">
      <w:pPr>
        <w:pStyle w:val="NoSpacing"/>
      </w:pPr>
    </w:p>
    <w:p w14:paraId="493F4E50" w14:textId="77777777" w:rsidR="00837477" w:rsidRPr="00563A0A" w:rsidRDefault="00837477" w:rsidP="00837477">
      <w:pPr>
        <w:pStyle w:val="NoSpacing"/>
      </w:pPr>
      <w:r>
        <w:t>31 January 2018</w:t>
      </w:r>
    </w:p>
    <w:p w14:paraId="401F812E" w14:textId="30B3C03C" w:rsidR="006B2F86" w:rsidRPr="00837477" w:rsidRDefault="00837477" w:rsidP="00E71FC3">
      <w:pPr>
        <w:pStyle w:val="NoSpacing"/>
      </w:pPr>
      <w:bookmarkStart w:id="0" w:name="_GoBack"/>
      <w:bookmarkEnd w:id="0"/>
    </w:p>
    <w:sectPr w:rsidR="006B2F86" w:rsidRPr="00837477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B58315" w14:textId="77777777" w:rsidR="00837477" w:rsidRDefault="00837477" w:rsidP="00E71FC3">
      <w:pPr>
        <w:spacing w:after="0" w:line="240" w:lineRule="auto"/>
      </w:pPr>
      <w:r>
        <w:separator/>
      </w:r>
    </w:p>
  </w:endnote>
  <w:endnote w:type="continuationSeparator" w:id="0">
    <w:p w14:paraId="6E819A10" w14:textId="77777777" w:rsidR="00837477" w:rsidRDefault="00837477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859711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4AFF83" w14:textId="77777777" w:rsidR="00837477" w:rsidRDefault="00837477" w:rsidP="00E71FC3">
      <w:pPr>
        <w:spacing w:after="0" w:line="240" w:lineRule="auto"/>
      </w:pPr>
      <w:r>
        <w:separator/>
      </w:r>
    </w:p>
  </w:footnote>
  <w:footnote w:type="continuationSeparator" w:id="0">
    <w:p w14:paraId="1BAE6012" w14:textId="77777777" w:rsidR="00837477" w:rsidRDefault="00837477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477"/>
    <w:rsid w:val="001A7C09"/>
    <w:rsid w:val="00577BD5"/>
    <w:rsid w:val="00656CBA"/>
    <w:rsid w:val="006A1F77"/>
    <w:rsid w:val="00733BE7"/>
    <w:rsid w:val="0083747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7862F6"/>
  <w15:chartTrackingRefBased/>
  <w15:docId w15:val="{3275A4A7-418A-410C-9914-0018B322D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2018-01-31T21:19:00Z</dcterms:created>
  <dcterms:modified xsi:type="dcterms:W3CDTF">2018-01-31T21:20:00Z</dcterms:modified>
</cp:coreProperties>
</file>