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3EEF1" w14:textId="77777777" w:rsidR="00FC2919" w:rsidRDefault="00FC2919" w:rsidP="00FC291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CHECHESTER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fl.1438)</w:t>
      </w:r>
    </w:p>
    <w:p w14:paraId="52926D17" w14:textId="77777777" w:rsidR="00FC2919" w:rsidRDefault="00FC2919" w:rsidP="00FC2919">
      <w:pPr>
        <w:pStyle w:val="NoSpacing"/>
        <w:rPr>
          <w:rFonts w:cs="Times New Roman"/>
          <w:szCs w:val="24"/>
        </w:rPr>
      </w:pPr>
    </w:p>
    <w:p w14:paraId="566FE784" w14:textId="77777777" w:rsidR="00FC2919" w:rsidRDefault="00FC2919" w:rsidP="00FC2919">
      <w:pPr>
        <w:pStyle w:val="NoSpacing"/>
        <w:rPr>
          <w:rFonts w:cs="Times New Roman"/>
          <w:szCs w:val="24"/>
        </w:rPr>
      </w:pPr>
    </w:p>
    <w:p w14:paraId="1E119CD4" w14:textId="77777777" w:rsidR="00FC2919" w:rsidRDefault="00FC2919" w:rsidP="00FC291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Son of John </w:t>
      </w:r>
      <w:proofErr w:type="spellStart"/>
      <w:r>
        <w:rPr>
          <w:rFonts w:cs="Times New Roman"/>
          <w:szCs w:val="24"/>
        </w:rPr>
        <w:t>Chechester</w:t>
      </w:r>
      <w:proofErr w:type="spellEnd"/>
      <w:r>
        <w:rPr>
          <w:rFonts w:cs="Times New Roman"/>
          <w:szCs w:val="24"/>
        </w:rPr>
        <w:t>(q.v.) and his wife, Alice.</w:t>
      </w:r>
    </w:p>
    <w:p w14:paraId="24BA3DBF" w14:textId="77777777" w:rsidR="00FC2919" w:rsidRDefault="00FC2919" w:rsidP="00FC291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(</w:t>
      </w:r>
      <w:hyperlink r:id="rId6" w:history="1">
        <w:r w:rsidRPr="001761F7">
          <w:rPr>
            <w:rStyle w:val="Hyperlink"/>
            <w:rFonts w:cs="Times New Roman"/>
            <w:szCs w:val="24"/>
          </w:rPr>
          <w:t>www.inquisitionspostmortem.ac.uk</w:t>
        </w:r>
      </w:hyperlink>
      <w:r>
        <w:rPr>
          <w:rFonts w:cs="Times New Roman"/>
          <w:szCs w:val="24"/>
        </w:rPr>
        <w:t xml:space="preserve">    </w:t>
      </w:r>
      <w:proofErr w:type="spellStart"/>
      <w:r>
        <w:rPr>
          <w:rFonts w:cs="Times New Roman"/>
          <w:szCs w:val="24"/>
        </w:rPr>
        <w:t>eCIPM</w:t>
      </w:r>
      <w:proofErr w:type="spellEnd"/>
      <w:r>
        <w:rPr>
          <w:rFonts w:cs="Times New Roman"/>
          <w:szCs w:val="24"/>
        </w:rPr>
        <w:t xml:space="preserve"> 25-103)</w:t>
      </w:r>
    </w:p>
    <w:p w14:paraId="17DF7BDE" w14:textId="77777777" w:rsidR="00FC2919" w:rsidRDefault="00FC2919" w:rsidP="00FC2919">
      <w:pPr>
        <w:pStyle w:val="NoSpacing"/>
        <w:rPr>
          <w:rFonts w:cs="Times New Roman"/>
          <w:szCs w:val="24"/>
        </w:rPr>
      </w:pPr>
    </w:p>
    <w:p w14:paraId="739F9EF4" w14:textId="77777777" w:rsidR="00FC2919" w:rsidRDefault="00FC2919" w:rsidP="00FC2919">
      <w:pPr>
        <w:pStyle w:val="NoSpacing"/>
        <w:rPr>
          <w:rFonts w:cs="Times New Roman"/>
          <w:szCs w:val="24"/>
        </w:rPr>
      </w:pPr>
    </w:p>
    <w:p w14:paraId="4DA1F665" w14:textId="77777777" w:rsidR="00FC2919" w:rsidRDefault="00FC2919" w:rsidP="00FC291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ca.</w:t>
      </w:r>
      <w:r>
        <w:rPr>
          <w:rFonts w:cs="Times New Roman"/>
          <w:szCs w:val="24"/>
        </w:rPr>
        <w:tab/>
        <w:t>1424</w:t>
      </w:r>
      <w:r>
        <w:rPr>
          <w:rFonts w:cs="Times New Roman"/>
          <w:szCs w:val="24"/>
        </w:rPr>
        <w:tab/>
        <w:t>He was born.   (ibid.)</w:t>
      </w:r>
    </w:p>
    <w:p w14:paraId="59764EFE" w14:textId="77777777" w:rsidR="00FC2919" w:rsidRDefault="00FC2919" w:rsidP="00FC291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14 Dec.1437</w:t>
      </w:r>
      <w:r>
        <w:rPr>
          <w:rFonts w:cs="Times New Roman"/>
          <w:szCs w:val="24"/>
        </w:rPr>
        <w:tab/>
        <w:t>His father died.    (ibid.)</w:t>
      </w:r>
    </w:p>
    <w:p w14:paraId="2AC138FF" w14:textId="77777777" w:rsidR="00FC2919" w:rsidRDefault="00FC2919" w:rsidP="00FC2919">
      <w:pPr>
        <w:pStyle w:val="NoSpacing"/>
        <w:rPr>
          <w:rFonts w:cs="Times New Roman"/>
          <w:szCs w:val="24"/>
        </w:rPr>
      </w:pPr>
    </w:p>
    <w:p w14:paraId="51B4567E" w14:textId="77777777" w:rsidR="00FC2919" w:rsidRDefault="00FC2919" w:rsidP="00FC2919">
      <w:pPr>
        <w:pStyle w:val="NoSpacing"/>
        <w:rPr>
          <w:rFonts w:cs="Times New Roman"/>
          <w:szCs w:val="24"/>
        </w:rPr>
      </w:pPr>
    </w:p>
    <w:p w14:paraId="0E670109" w14:textId="77777777" w:rsidR="00FC2919" w:rsidRDefault="00FC2919" w:rsidP="00FC2919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25 October 2023</w:t>
      </w:r>
    </w:p>
    <w:p w14:paraId="3CC25EA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5157F" w14:textId="77777777" w:rsidR="00FC2919" w:rsidRDefault="00FC2919" w:rsidP="009139A6">
      <w:r>
        <w:separator/>
      </w:r>
    </w:p>
  </w:endnote>
  <w:endnote w:type="continuationSeparator" w:id="0">
    <w:p w14:paraId="0973CCFD" w14:textId="77777777" w:rsidR="00FC2919" w:rsidRDefault="00FC291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EFE3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D2A6E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76BA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B5FFC4" w14:textId="77777777" w:rsidR="00FC2919" w:rsidRDefault="00FC2919" w:rsidP="009139A6">
      <w:r>
        <w:separator/>
      </w:r>
    </w:p>
  </w:footnote>
  <w:footnote w:type="continuationSeparator" w:id="0">
    <w:p w14:paraId="66CA68C8" w14:textId="77777777" w:rsidR="00FC2919" w:rsidRDefault="00FC291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AA5B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8445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D7787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919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  <w:rsid w:val="00FC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ADB65"/>
  <w15:chartTrackingRefBased/>
  <w15:docId w15:val="{B74C1AB0-AD92-489E-9095-A9E717572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FC291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2023-10-25T15:20:00Z</dcterms:created>
  <dcterms:modified xsi:type="dcterms:W3CDTF">2023-10-25T15:20:00Z</dcterms:modified>
</cp:coreProperties>
</file>