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A44B61" w14:textId="5D26A715" w:rsidR="00BA00AB" w:rsidRDefault="00BF3FD2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CHECHESTRE</w:t>
      </w:r>
      <w:r>
        <w:rPr>
          <w:rFonts w:cs="Times New Roman"/>
          <w:szCs w:val="24"/>
        </w:rPr>
        <w:t xml:space="preserve">       (d.ca.1438)</w:t>
      </w:r>
    </w:p>
    <w:p w14:paraId="186C0CBD" w14:textId="77777777" w:rsidR="00BF3FD2" w:rsidRDefault="00BF3FD2" w:rsidP="009139A6">
      <w:pPr>
        <w:pStyle w:val="NoSpacing"/>
        <w:rPr>
          <w:rFonts w:cs="Times New Roman"/>
          <w:szCs w:val="24"/>
        </w:rPr>
      </w:pPr>
    </w:p>
    <w:p w14:paraId="7751F614" w14:textId="77777777" w:rsidR="00BF3FD2" w:rsidRDefault="00BF3FD2" w:rsidP="009139A6">
      <w:pPr>
        <w:pStyle w:val="NoSpacing"/>
        <w:rPr>
          <w:rFonts w:cs="Times New Roman"/>
          <w:szCs w:val="24"/>
        </w:rPr>
      </w:pPr>
    </w:p>
    <w:p w14:paraId="0C75AE45" w14:textId="72BE5930" w:rsidR="00BF3FD2" w:rsidRDefault="00BF3FD2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28 Jan.1438</w:t>
      </w:r>
      <w:r>
        <w:rPr>
          <w:rFonts w:cs="Times New Roman"/>
          <w:szCs w:val="24"/>
        </w:rPr>
        <w:tab/>
        <w:t xml:space="preserve">Writ of diem </w:t>
      </w:r>
      <w:proofErr w:type="spellStart"/>
      <w:r>
        <w:rPr>
          <w:rFonts w:cs="Times New Roman"/>
          <w:szCs w:val="24"/>
        </w:rPr>
        <w:t>clausit</w:t>
      </w:r>
      <w:proofErr w:type="spellEnd"/>
      <w:r>
        <w:rPr>
          <w:rFonts w:cs="Times New Roman"/>
          <w:szCs w:val="24"/>
        </w:rPr>
        <w:t xml:space="preserve"> extremum to the Escheator of Devon.</w:t>
      </w:r>
    </w:p>
    <w:p w14:paraId="73FBD527" w14:textId="3E99669D" w:rsidR="00BF3FD2" w:rsidRDefault="00BF3FD2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1437-45 p.2)</w:t>
      </w:r>
    </w:p>
    <w:p w14:paraId="5DB500EF" w14:textId="14D77CBB" w:rsidR="00BF3FD2" w:rsidRDefault="00E77260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11 Mar.</w:t>
      </w:r>
      <w:r>
        <w:rPr>
          <w:rFonts w:cs="Times New Roman"/>
          <w:szCs w:val="24"/>
        </w:rPr>
        <w:tab/>
        <w:t xml:space="preserve">Writs of diem </w:t>
      </w:r>
      <w:proofErr w:type="spellStart"/>
      <w:r>
        <w:rPr>
          <w:rFonts w:cs="Times New Roman"/>
          <w:szCs w:val="24"/>
        </w:rPr>
        <w:t>clausit</w:t>
      </w:r>
      <w:proofErr w:type="spellEnd"/>
      <w:r>
        <w:rPr>
          <w:rFonts w:cs="Times New Roman"/>
          <w:szCs w:val="24"/>
        </w:rPr>
        <w:t xml:space="preserve"> to the Escheators of Somerset and Cornwall.  (ibid.)</w:t>
      </w:r>
    </w:p>
    <w:p w14:paraId="7E0E484F" w14:textId="723D5B9D" w:rsidR="00E77260" w:rsidRDefault="00E77260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17 May</w:t>
      </w:r>
      <w:r>
        <w:rPr>
          <w:rFonts w:cs="Times New Roman"/>
          <w:szCs w:val="24"/>
        </w:rPr>
        <w:tab/>
        <w:t xml:space="preserve">Writ of diem </w:t>
      </w:r>
      <w:proofErr w:type="spellStart"/>
      <w:r>
        <w:rPr>
          <w:rFonts w:cs="Times New Roman"/>
          <w:szCs w:val="24"/>
        </w:rPr>
        <w:t>clausit</w:t>
      </w:r>
      <w:proofErr w:type="spellEnd"/>
      <w:r>
        <w:rPr>
          <w:rFonts w:cs="Times New Roman"/>
          <w:szCs w:val="24"/>
        </w:rPr>
        <w:t xml:space="preserve"> extremum to the Escheator of Cornwall.  (ibid.)</w:t>
      </w:r>
    </w:p>
    <w:p w14:paraId="46E0128F" w14:textId="77777777" w:rsidR="00E77260" w:rsidRDefault="00E77260" w:rsidP="009139A6">
      <w:pPr>
        <w:pStyle w:val="NoSpacing"/>
        <w:rPr>
          <w:rFonts w:cs="Times New Roman"/>
          <w:szCs w:val="24"/>
        </w:rPr>
      </w:pPr>
    </w:p>
    <w:p w14:paraId="6C49499B" w14:textId="77777777" w:rsidR="00BF3FD2" w:rsidRDefault="00BF3FD2" w:rsidP="009139A6">
      <w:pPr>
        <w:pStyle w:val="NoSpacing"/>
        <w:rPr>
          <w:rFonts w:cs="Times New Roman"/>
          <w:szCs w:val="24"/>
        </w:rPr>
      </w:pPr>
    </w:p>
    <w:p w14:paraId="6AEB293C" w14:textId="6F3E04B5" w:rsidR="00BF3FD2" w:rsidRPr="00BF3FD2" w:rsidRDefault="00BF3FD2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12 May 2023</w:t>
      </w:r>
    </w:p>
    <w:sectPr w:rsidR="00BF3FD2" w:rsidRPr="00BF3FD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3ED9E5" w14:textId="77777777" w:rsidR="00BF3FD2" w:rsidRDefault="00BF3FD2" w:rsidP="009139A6">
      <w:r>
        <w:separator/>
      </w:r>
    </w:p>
  </w:endnote>
  <w:endnote w:type="continuationSeparator" w:id="0">
    <w:p w14:paraId="6F7F62D6" w14:textId="77777777" w:rsidR="00BF3FD2" w:rsidRDefault="00BF3FD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16D6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8F17E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I.S.Rogers</w:t>
    </w:r>
    <w:proofErr w:type="spell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E30A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ECA54C" w14:textId="77777777" w:rsidR="00BF3FD2" w:rsidRDefault="00BF3FD2" w:rsidP="009139A6">
      <w:r>
        <w:separator/>
      </w:r>
    </w:p>
  </w:footnote>
  <w:footnote w:type="continuationSeparator" w:id="0">
    <w:p w14:paraId="32085BE0" w14:textId="77777777" w:rsidR="00BF3FD2" w:rsidRDefault="00BF3FD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C2C6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11E3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42FE11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FD2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BF3FD2"/>
    <w:rsid w:val="00CB4ED9"/>
    <w:rsid w:val="00E77260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F13FBE"/>
  <w15:chartTrackingRefBased/>
  <w15:docId w15:val="{1D86EBEA-3F4F-4128-9F49-D4A0F162B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23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2023-05-12T08:04:00Z</dcterms:created>
  <dcterms:modified xsi:type="dcterms:W3CDTF">2023-05-12T08:49:00Z</dcterms:modified>
</cp:coreProperties>
</file>