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55A3B" w14:textId="2C25F492" w:rsidR="00BA00AB" w:rsidRDefault="00AC229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CHECHESTRE</w:t>
      </w:r>
      <w:r>
        <w:rPr>
          <w:rFonts w:cs="Times New Roman"/>
          <w:szCs w:val="24"/>
        </w:rPr>
        <w:t xml:space="preserve">      (d.ca.1439)</w:t>
      </w:r>
    </w:p>
    <w:p w14:paraId="5605D5B1" w14:textId="77777777" w:rsidR="00AC229A" w:rsidRDefault="00AC229A" w:rsidP="009139A6">
      <w:pPr>
        <w:pStyle w:val="NoSpacing"/>
        <w:rPr>
          <w:rFonts w:cs="Times New Roman"/>
          <w:szCs w:val="24"/>
        </w:rPr>
      </w:pPr>
    </w:p>
    <w:p w14:paraId="133921FB" w14:textId="77777777" w:rsidR="00AC229A" w:rsidRDefault="00AC229A" w:rsidP="009139A6">
      <w:pPr>
        <w:pStyle w:val="NoSpacing"/>
        <w:rPr>
          <w:rFonts w:cs="Times New Roman"/>
          <w:szCs w:val="24"/>
        </w:rPr>
      </w:pPr>
    </w:p>
    <w:p w14:paraId="5765AAFF" w14:textId="4749A116" w:rsidR="00AC229A" w:rsidRDefault="00AC229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6 Dec.1439</w:t>
      </w:r>
      <w:r>
        <w:rPr>
          <w:rFonts w:cs="Times New Roman"/>
          <w:szCs w:val="24"/>
        </w:rPr>
        <w:tab/>
        <w:t>Writ of diem clausit extremum to the Escheator of Cornwall.</w:t>
      </w:r>
    </w:p>
    <w:p w14:paraId="46E191D2" w14:textId="68A05407" w:rsidR="00AC229A" w:rsidRDefault="00AC229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1437-45 p.131)</w:t>
      </w:r>
    </w:p>
    <w:p w14:paraId="330ED6C9" w14:textId="77777777" w:rsidR="00AC229A" w:rsidRDefault="00AC229A" w:rsidP="009139A6">
      <w:pPr>
        <w:pStyle w:val="NoSpacing"/>
        <w:rPr>
          <w:rFonts w:cs="Times New Roman"/>
          <w:szCs w:val="24"/>
        </w:rPr>
      </w:pPr>
    </w:p>
    <w:p w14:paraId="0F71A545" w14:textId="77777777" w:rsidR="00AC229A" w:rsidRDefault="00AC229A" w:rsidP="009139A6">
      <w:pPr>
        <w:pStyle w:val="NoSpacing"/>
        <w:rPr>
          <w:rFonts w:cs="Times New Roman"/>
          <w:szCs w:val="24"/>
        </w:rPr>
      </w:pPr>
    </w:p>
    <w:p w14:paraId="0058518D" w14:textId="7F13055F" w:rsidR="00AC229A" w:rsidRPr="00AC229A" w:rsidRDefault="00AC229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 July 2023</w:t>
      </w:r>
    </w:p>
    <w:sectPr w:rsidR="00AC229A" w:rsidRPr="00AC22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F2C98" w14:textId="77777777" w:rsidR="00AC229A" w:rsidRDefault="00AC229A" w:rsidP="009139A6">
      <w:r>
        <w:separator/>
      </w:r>
    </w:p>
  </w:endnote>
  <w:endnote w:type="continuationSeparator" w:id="0">
    <w:p w14:paraId="4359C72F" w14:textId="77777777" w:rsidR="00AC229A" w:rsidRDefault="00AC229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B776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F412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80F9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37927" w14:textId="77777777" w:rsidR="00AC229A" w:rsidRDefault="00AC229A" w:rsidP="009139A6">
      <w:r>
        <w:separator/>
      </w:r>
    </w:p>
  </w:footnote>
  <w:footnote w:type="continuationSeparator" w:id="0">
    <w:p w14:paraId="0FD2F4E9" w14:textId="77777777" w:rsidR="00AC229A" w:rsidRDefault="00AC229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B606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FA5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F324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29A"/>
    <w:rsid w:val="000666E0"/>
    <w:rsid w:val="002510B7"/>
    <w:rsid w:val="005C130B"/>
    <w:rsid w:val="00826F5C"/>
    <w:rsid w:val="009139A6"/>
    <w:rsid w:val="009448BB"/>
    <w:rsid w:val="00947624"/>
    <w:rsid w:val="00A3176C"/>
    <w:rsid w:val="00AC229A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13CEAC"/>
  <w15:chartTrackingRefBased/>
  <w15:docId w15:val="{B6EA5C9B-EBAD-43BE-B5D2-1775662AF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21</Words>
  <Characters>126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2023-07-01T07:19:00Z</dcterms:created>
  <dcterms:modified xsi:type="dcterms:W3CDTF">2023-07-01T07:21:00Z</dcterms:modified>
</cp:coreProperties>
</file>