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5EB76D" w14:textId="77777777" w:rsidR="00BD5B2D" w:rsidRDefault="00BD5B2D" w:rsidP="00BD5B2D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Richard CHEDDAR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fl.1404-17)</w:t>
      </w:r>
    </w:p>
    <w:p w14:paraId="72AFC735" w14:textId="77777777" w:rsidR="00BD5B2D" w:rsidRDefault="00BD5B2D" w:rsidP="00BD5B2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C7A2AB2" w14:textId="77777777" w:rsidR="00BD5B2D" w:rsidRDefault="00BD5B2D" w:rsidP="00BD5B2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5C4E4FA" w14:textId="77777777" w:rsidR="00BD5B2D" w:rsidRDefault="00BD5B2D" w:rsidP="00BD5B2D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Son of Robert Cheddar of Bristol. Merchant.</w:t>
      </w:r>
    </w:p>
    <w:p w14:paraId="7D911D63" w14:textId="77777777" w:rsidR="00BD5B2D" w:rsidRDefault="00BD5B2D" w:rsidP="00BD5B2D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(“The Early Lollards: A Survey of Popular Lollard Activity in England 1382-1428” by Charles </w:t>
      </w:r>
      <w:proofErr w:type="spellStart"/>
      <w:r>
        <w:rPr>
          <w:rFonts w:ascii="Times New Roman" w:hAnsi="Times New Roman" w:cs="Times New Roman"/>
          <w:sz w:val="24"/>
          <w:szCs w:val="24"/>
        </w:rPr>
        <w:t>Kightley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Submitted for the degree of Ph.D. in the Department of History of the University of York, September 1475 p.346) </w:t>
      </w:r>
    </w:p>
    <w:p w14:paraId="4321659C" w14:textId="77777777" w:rsidR="00BD5B2D" w:rsidRDefault="00BD5B2D" w:rsidP="00BD5B2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343FB3E" w14:textId="77777777" w:rsidR="00BD5B2D" w:rsidRDefault="00BD5B2D" w:rsidP="00BD5B2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20A771B" w14:textId="77777777" w:rsidR="00BD5B2D" w:rsidRDefault="00BD5B2D" w:rsidP="00BD5B2D">
      <w:pPr>
        <w:pStyle w:val="NoSpacing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6136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1404</w:t>
      </w:r>
      <w:r>
        <w:rPr>
          <w:rFonts w:ascii="Times New Roman" w:hAnsi="Times New Roman" w:cs="Times New Roman"/>
          <w:sz w:val="24"/>
          <w:szCs w:val="24"/>
        </w:rPr>
        <w:tab/>
        <w:t>He was the subject of a murderous assault by John Savage.   (ibid.)</w:t>
      </w:r>
    </w:p>
    <w:p w14:paraId="36880AC5" w14:textId="77777777" w:rsidR="00BD5B2D" w:rsidRDefault="00BD5B2D" w:rsidP="00BD5B2D">
      <w:pPr>
        <w:pStyle w:val="NoSpacing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6136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Oct.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He and Edmund </w:t>
      </w:r>
      <w:proofErr w:type="spellStart"/>
      <w:r>
        <w:rPr>
          <w:rFonts w:ascii="Times New Roman" w:hAnsi="Times New Roman" w:cs="Times New Roman"/>
          <w:sz w:val="24"/>
          <w:szCs w:val="24"/>
        </w:rPr>
        <w:t>Pyne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tried to ambush and murder John Savage.   (ibid.)</w:t>
      </w:r>
    </w:p>
    <w:p w14:paraId="1C11F7BE" w14:textId="77777777" w:rsidR="00BD5B2D" w:rsidRDefault="00BD5B2D" w:rsidP="00BD5B2D">
      <w:pPr>
        <w:pStyle w:val="NoSpacing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6136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Jul.</w:t>
      </w:r>
      <w:r>
        <w:rPr>
          <w:rFonts w:ascii="Times New Roman" w:hAnsi="Times New Roman" w:cs="Times New Roman"/>
          <w:sz w:val="24"/>
          <w:szCs w:val="24"/>
        </w:rPr>
        <w:tab/>
        <w:t>1417</w:t>
      </w:r>
      <w:r>
        <w:rPr>
          <w:rFonts w:ascii="Times New Roman" w:hAnsi="Times New Roman" w:cs="Times New Roman"/>
          <w:sz w:val="24"/>
          <w:szCs w:val="24"/>
        </w:rPr>
        <w:tab/>
        <w:t xml:space="preserve">He was suspected of being a </w:t>
      </w:r>
      <w:proofErr w:type="spellStart"/>
      <w:r>
        <w:rPr>
          <w:rFonts w:ascii="Times New Roman" w:hAnsi="Times New Roman" w:cs="Times New Roman"/>
          <w:sz w:val="24"/>
          <w:szCs w:val="24"/>
        </w:rPr>
        <w:t>sympathiser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of Sir John Oldcastle(q.v.).</w:t>
      </w:r>
    </w:p>
    <w:p w14:paraId="7859F522" w14:textId="77777777" w:rsidR="00BD5B2D" w:rsidRDefault="00BD5B2D" w:rsidP="00BD5B2D">
      <w:pPr>
        <w:pStyle w:val="NoSpacing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6136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(ibid.)</w:t>
      </w:r>
    </w:p>
    <w:p w14:paraId="2E1E13A3" w14:textId="77777777" w:rsidR="00BD5B2D" w:rsidRDefault="00BD5B2D" w:rsidP="00BD5B2D">
      <w:pPr>
        <w:pStyle w:val="NoSpacing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6136"/>
        </w:tabs>
        <w:rPr>
          <w:rFonts w:ascii="Times New Roman" w:hAnsi="Times New Roman" w:cs="Times New Roman"/>
          <w:sz w:val="24"/>
          <w:szCs w:val="24"/>
        </w:rPr>
      </w:pPr>
    </w:p>
    <w:p w14:paraId="52E41879" w14:textId="77777777" w:rsidR="00BD5B2D" w:rsidRDefault="00BD5B2D" w:rsidP="00BD5B2D">
      <w:pPr>
        <w:pStyle w:val="NoSpacing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6136"/>
        </w:tabs>
        <w:rPr>
          <w:rFonts w:ascii="Times New Roman" w:hAnsi="Times New Roman" w:cs="Times New Roman"/>
          <w:sz w:val="24"/>
          <w:szCs w:val="24"/>
        </w:rPr>
      </w:pPr>
    </w:p>
    <w:p w14:paraId="138BC602" w14:textId="77777777" w:rsidR="00BD5B2D" w:rsidRDefault="00BD5B2D" w:rsidP="00BD5B2D">
      <w:pPr>
        <w:pStyle w:val="NoSpacing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6136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25 June 2022</w:t>
      </w:r>
    </w:p>
    <w:p w14:paraId="70301C5C" w14:textId="77777777" w:rsidR="00BA00AB" w:rsidRPr="00EB3209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E2FCE5" w14:textId="77777777" w:rsidR="00BD5B2D" w:rsidRDefault="00BD5B2D" w:rsidP="009139A6">
      <w:r>
        <w:separator/>
      </w:r>
    </w:p>
  </w:endnote>
  <w:endnote w:type="continuationSeparator" w:id="0">
    <w:p w14:paraId="39E9F0C9" w14:textId="77777777" w:rsidR="00BD5B2D" w:rsidRDefault="00BD5B2D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DA5C74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BD2FC0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 xml:space="preserve">Compilation copyright </w:t>
    </w:r>
    <w:proofErr w:type="spellStart"/>
    <w:r w:rsidRPr="009139A6">
      <w:rPr>
        <w:rFonts w:ascii="Times New Roman" w:hAnsi="Times New Roman" w:cs="Times New Roman"/>
      </w:rPr>
      <w:t>I.</w:t>
    </w:r>
    <w:proofErr w:type="gramStart"/>
    <w:r w:rsidRPr="009139A6">
      <w:rPr>
        <w:rFonts w:ascii="Times New Roman" w:hAnsi="Times New Roman"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F68DC5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BCE90A" w14:textId="77777777" w:rsidR="00BD5B2D" w:rsidRDefault="00BD5B2D" w:rsidP="009139A6">
      <w:r>
        <w:separator/>
      </w:r>
    </w:p>
  </w:footnote>
  <w:footnote w:type="continuationSeparator" w:id="0">
    <w:p w14:paraId="6FB5E9BD" w14:textId="77777777" w:rsidR="00BD5B2D" w:rsidRDefault="00BD5B2D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C59C25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3DD531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9A1FB1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5B2D"/>
    <w:rsid w:val="000666E0"/>
    <w:rsid w:val="002510B7"/>
    <w:rsid w:val="005C130B"/>
    <w:rsid w:val="00826F5C"/>
    <w:rsid w:val="009139A6"/>
    <w:rsid w:val="009448BB"/>
    <w:rsid w:val="00A3176C"/>
    <w:rsid w:val="00AE65F8"/>
    <w:rsid w:val="00BA00AB"/>
    <w:rsid w:val="00BD5B2D"/>
    <w:rsid w:val="00CB4ED9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E83CE4"/>
  <w15:chartTrackingRefBased/>
  <w15:docId w15:val="{988DD60E-C37D-41E6-8E8B-1027453B3F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1</TotalTime>
  <Pages>1</Pages>
  <Words>83</Words>
  <Characters>478</Characters>
  <Application>Microsoft Office Word</Application>
  <DocSecurity>0</DocSecurity>
  <Lines>3</Lines>
  <Paragraphs>1</Paragraphs>
  <ScaleCrop>false</ScaleCrop>
  <Company/>
  <LinksUpToDate>false</LinksUpToDate>
  <CharactersWithSpaces>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2022-07-09T16:40:00Z</dcterms:created>
  <dcterms:modified xsi:type="dcterms:W3CDTF">2022-07-09T16:41:00Z</dcterms:modified>
</cp:coreProperties>
</file>