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13A883" w14:textId="68FB03E7" w:rsidR="006B2F86" w:rsidRDefault="007808F1" w:rsidP="00E71FC3">
      <w:pPr>
        <w:pStyle w:val="NoSpacing"/>
      </w:pPr>
      <w:r>
        <w:rPr>
          <w:u w:val="single"/>
        </w:rPr>
        <w:t>Isabel CHEDDER</w:t>
      </w:r>
      <w:r>
        <w:t xml:space="preserve">   </w:t>
      </w:r>
      <w:proofErr w:type="gramStart"/>
      <w:r>
        <w:t xml:space="preserve">   (</w:t>
      </w:r>
      <w:proofErr w:type="gramEnd"/>
      <w:r>
        <w:t>d.1476)</w:t>
      </w:r>
    </w:p>
    <w:p w14:paraId="00D1AF35" w14:textId="490E6DFC" w:rsidR="007808F1" w:rsidRDefault="007808F1" w:rsidP="00E71FC3">
      <w:pPr>
        <w:pStyle w:val="NoSpacing"/>
      </w:pPr>
      <w:r>
        <w:t xml:space="preserve">of </w:t>
      </w:r>
      <w:proofErr w:type="spellStart"/>
      <w:r>
        <w:t>Iddesleigh</w:t>
      </w:r>
      <w:proofErr w:type="spellEnd"/>
      <w:r>
        <w:t>, Devon. Widow.</w:t>
      </w:r>
    </w:p>
    <w:p w14:paraId="499E4752" w14:textId="5822E868" w:rsidR="007808F1" w:rsidRDefault="007808F1" w:rsidP="00E71FC3">
      <w:pPr>
        <w:pStyle w:val="NoSpacing"/>
      </w:pPr>
    </w:p>
    <w:p w14:paraId="4E3AD2E5" w14:textId="41B9715C" w:rsidR="007808F1" w:rsidRDefault="007808F1" w:rsidP="00E71FC3">
      <w:pPr>
        <w:pStyle w:val="NoSpacing"/>
      </w:pPr>
    </w:p>
    <w:p w14:paraId="43EE932B" w14:textId="77777777" w:rsidR="007808F1" w:rsidRDefault="007808F1" w:rsidP="007808F1">
      <w:pPr>
        <w:pStyle w:val="NoSpacing"/>
      </w:pPr>
      <w:r>
        <w:tab/>
        <w:t>1476</w:t>
      </w:r>
      <w:r>
        <w:tab/>
      </w:r>
      <w:r>
        <w:t>Probate of his Will.</w:t>
      </w:r>
    </w:p>
    <w:p w14:paraId="3290B0F6" w14:textId="77777777" w:rsidR="007808F1" w:rsidRDefault="007808F1" w:rsidP="007808F1">
      <w:pPr>
        <w:pStyle w:val="NoSpacing"/>
      </w:pPr>
      <w:r>
        <w:tab/>
      </w:r>
      <w:r>
        <w:tab/>
        <w:t>(Devon Wills Index, 1163-1999)</w:t>
      </w:r>
    </w:p>
    <w:p w14:paraId="73E1AD1F" w14:textId="77777777" w:rsidR="007808F1" w:rsidRDefault="007808F1" w:rsidP="007808F1">
      <w:pPr>
        <w:pStyle w:val="NoSpacing"/>
      </w:pPr>
    </w:p>
    <w:p w14:paraId="33BB83B6" w14:textId="77777777" w:rsidR="007808F1" w:rsidRDefault="007808F1" w:rsidP="007808F1">
      <w:pPr>
        <w:pStyle w:val="NoSpacing"/>
      </w:pPr>
    </w:p>
    <w:p w14:paraId="3BB8A3ED" w14:textId="77777777" w:rsidR="007808F1" w:rsidRDefault="007808F1" w:rsidP="007808F1">
      <w:pPr>
        <w:pStyle w:val="NoSpacing"/>
      </w:pPr>
      <w:r>
        <w:t>16 March 2018</w:t>
      </w:r>
    </w:p>
    <w:p w14:paraId="023EABEB" w14:textId="5BC85414" w:rsidR="007808F1" w:rsidRPr="007808F1" w:rsidRDefault="007808F1" w:rsidP="00E71FC3">
      <w:pPr>
        <w:pStyle w:val="NoSpacing"/>
      </w:pPr>
      <w:bookmarkStart w:id="0" w:name="_GoBack"/>
      <w:bookmarkEnd w:id="0"/>
    </w:p>
    <w:sectPr w:rsidR="007808F1" w:rsidRPr="007808F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5FBEEA" w14:textId="77777777" w:rsidR="007808F1" w:rsidRDefault="007808F1" w:rsidP="00E71FC3">
      <w:pPr>
        <w:spacing w:after="0" w:line="240" w:lineRule="auto"/>
      </w:pPr>
      <w:r>
        <w:separator/>
      </w:r>
    </w:p>
  </w:endnote>
  <w:endnote w:type="continuationSeparator" w:id="0">
    <w:p w14:paraId="04619F65" w14:textId="77777777" w:rsidR="007808F1" w:rsidRDefault="007808F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592DD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D06F96" w14:textId="77777777" w:rsidR="007808F1" w:rsidRDefault="007808F1" w:rsidP="00E71FC3">
      <w:pPr>
        <w:spacing w:after="0" w:line="240" w:lineRule="auto"/>
      </w:pPr>
      <w:r>
        <w:separator/>
      </w:r>
    </w:p>
  </w:footnote>
  <w:footnote w:type="continuationSeparator" w:id="0">
    <w:p w14:paraId="4999E9B7" w14:textId="77777777" w:rsidR="007808F1" w:rsidRDefault="007808F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8F1"/>
    <w:rsid w:val="001A7C09"/>
    <w:rsid w:val="00577BD5"/>
    <w:rsid w:val="00656CBA"/>
    <w:rsid w:val="006A1F77"/>
    <w:rsid w:val="00733BE7"/>
    <w:rsid w:val="007808F1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224FF6"/>
  <w15:chartTrackingRefBased/>
  <w15:docId w15:val="{637BC353-64C0-46B9-986C-AC11329FC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785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5</TotalTime>
  <Pages>1</Pages>
  <Words>20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2018-03-16T20:00:00Z</dcterms:created>
  <dcterms:modified xsi:type="dcterms:W3CDTF">2018-03-16T20:05:00Z</dcterms:modified>
</cp:coreProperties>
</file>