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D76A9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CHEILLES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d.1401)</w:t>
      </w:r>
    </w:p>
    <w:p w14:paraId="0EFE114E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3EAA3FE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BA22C21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Sep.1401</w:t>
      </w:r>
      <w:r>
        <w:rPr>
          <w:rFonts w:ascii="Times New Roman" w:hAnsi="Times New Roman" w:cs="Times New Roman"/>
          <w:sz w:val="24"/>
          <w:szCs w:val="24"/>
        </w:rPr>
        <w:tab/>
        <w:t>He had died by this time.   (C.F.R. 1399-1405 p.85)</w:t>
      </w:r>
    </w:p>
    <w:p w14:paraId="3783B432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2A4C392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EF96FA" w14:textId="77777777" w:rsidR="00E673AD" w:rsidRDefault="00E673AD" w:rsidP="00E673A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April 2021</w:t>
      </w:r>
    </w:p>
    <w:p w14:paraId="15CF035C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8A1AD4" w14:textId="77777777" w:rsidR="00E673AD" w:rsidRDefault="00E673AD" w:rsidP="009139A6">
      <w:r>
        <w:separator/>
      </w:r>
    </w:p>
  </w:endnote>
  <w:endnote w:type="continuationSeparator" w:id="0">
    <w:p w14:paraId="349B4DC2" w14:textId="77777777" w:rsidR="00E673AD" w:rsidRDefault="00E673A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C4E4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BC496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E49F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0AD26" w14:textId="77777777" w:rsidR="00E673AD" w:rsidRDefault="00E673AD" w:rsidP="009139A6">
      <w:r>
        <w:separator/>
      </w:r>
    </w:p>
  </w:footnote>
  <w:footnote w:type="continuationSeparator" w:id="0">
    <w:p w14:paraId="2484DF9E" w14:textId="77777777" w:rsidR="00E673AD" w:rsidRDefault="00E673A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259F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B713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DA17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3AD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673AD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E54E9"/>
  <w15:chartTrackingRefBased/>
  <w15:docId w15:val="{5331D488-D401-4B31-8C6C-8E4B1CBDF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2021-04-21T11:15:00Z</dcterms:created>
  <dcterms:modified xsi:type="dcterms:W3CDTF">2021-04-21T11:16:00Z</dcterms:modified>
</cp:coreProperties>
</file>