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825381" w14:textId="77777777" w:rsidR="00B16CF9" w:rsidRPr="004B279D" w:rsidRDefault="00B16CF9" w:rsidP="00B16CF9">
      <w:pPr>
        <w:pStyle w:val="NoSpacing"/>
      </w:pPr>
      <w:r w:rsidRPr="004B279D">
        <w:rPr>
          <w:u w:val="single"/>
        </w:rPr>
        <w:t>John CHEKE</w:t>
      </w:r>
      <w:r w:rsidRPr="004B279D">
        <w:t xml:space="preserve">   </w:t>
      </w:r>
      <w:proofErr w:type="gramStart"/>
      <w:r w:rsidRPr="004B279D">
        <w:t xml:space="preserve">   (</w:t>
      </w:r>
      <w:proofErr w:type="gramEnd"/>
      <w:r w:rsidRPr="004B279D">
        <w:t>d.1493)</w:t>
      </w:r>
    </w:p>
    <w:p w14:paraId="67CA3C86" w14:textId="77777777" w:rsidR="00B16CF9" w:rsidRPr="004B279D" w:rsidRDefault="00B16CF9" w:rsidP="00B16CF9">
      <w:pPr>
        <w:pStyle w:val="NoSpacing"/>
      </w:pPr>
    </w:p>
    <w:p w14:paraId="5480D784" w14:textId="50B67592" w:rsidR="00B16CF9" w:rsidRDefault="00B16CF9" w:rsidP="00B16CF9">
      <w:pPr>
        <w:pStyle w:val="NoSpacing"/>
      </w:pPr>
    </w:p>
    <w:p w14:paraId="00CB0D38" w14:textId="77777777" w:rsidR="00B851DD" w:rsidRDefault="00B851DD" w:rsidP="00B851D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8 Dec.1484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on a commission of array for Suffolk.  </w:t>
      </w:r>
    </w:p>
    <w:p w14:paraId="02C954E8" w14:textId="38CE72BC" w:rsidR="00B851DD" w:rsidRPr="00B851DD" w:rsidRDefault="00B851DD" w:rsidP="00B851DD">
      <w:pPr>
        <w:ind w:left="7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(C.P.R. 1476-85 p.490)</w:t>
      </w:r>
    </w:p>
    <w:p w14:paraId="6DD8BFF0" w14:textId="77777777" w:rsidR="00B16CF9" w:rsidRPr="004B279D" w:rsidRDefault="00B16CF9" w:rsidP="00B16CF9">
      <w:pPr>
        <w:pStyle w:val="NoSpacing"/>
      </w:pPr>
      <w:r w:rsidRPr="004B279D">
        <w:t xml:space="preserve">       1477-86</w:t>
      </w:r>
      <w:r w:rsidRPr="004B279D">
        <w:tab/>
        <w:t xml:space="preserve">He was Clerk of the Peace for Suffolk.   </w:t>
      </w:r>
    </w:p>
    <w:p w14:paraId="2F4843FD" w14:textId="77777777" w:rsidR="00B16CF9" w:rsidRPr="004B279D" w:rsidRDefault="00B16CF9" w:rsidP="00B16CF9">
      <w:pPr>
        <w:rPr>
          <w:rFonts w:ascii="Times New Roman" w:hAnsi="Times New Roman" w:cs="Times New Roman"/>
          <w:sz w:val="24"/>
          <w:szCs w:val="24"/>
        </w:rPr>
      </w:pPr>
      <w:r w:rsidRPr="004B279D">
        <w:rPr>
          <w:rFonts w:ascii="Times New Roman" w:hAnsi="Times New Roman" w:cs="Times New Roman"/>
          <w:sz w:val="24"/>
          <w:szCs w:val="24"/>
        </w:rPr>
        <w:tab/>
      </w:r>
      <w:r w:rsidRPr="004B279D">
        <w:rPr>
          <w:rFonts w:ascii="Times New Roman" w:hAnsi="Times New Roman" w:cs="Times New Roman"/>
          <w:sz w:val="24"/>
          <w:szCs w:val="24"/>
        </w:rPr>
        <w:tab/>
        <w:t xml:space="preserve">(“The Clerks of the Counties 1360-1960” compiled by Sir Edgar Stephens </w:t>
      </w:r>
    </w:p>
    <w:p w14:paraId="026506AC" w14:textId="77777777" w:rsidR="00B16CF9" w:rsidRPr="004B279D" w:rsidRDefault="00B16CF9" w:rsidP="00B16CF9">
      <w:pPr>
        <w:pStyle w:val="NoSpacing"/>
        <w:ind w:left="1440"/>
      </w:pPr>
      <w:r w:rsidRPr="004B279D">
        <w:t>Pub. by The Society of Clerks of the Peace of Counties and Clerks of County Councils,1961 p.161).</w:t>
      </w:r>
    </w:p>
    <w:p w14:paraId="78BDAC14" w14:textId="77777777" w:rsidR="00B16CF9" w:rsidRPr="004B279D" w:rsidRDefault="00B16CF9" w:rsidP="00B16CF9">
      <w:pPr>
        <w:pStyle w:val="NoSpacing"/>
      </w:pPr>
    </w:p>
    <w:p w14:paraId="1F7F72EE" w14:textId="77777777" w:rsidR="00B16CF9" w:rsidRPr="004B279D" w:rsidRDefault="00B16CF9" w:rsidP="00B16CF9">
      <w:pPr>
        <w:pStyle w:val="NoSpacing"/>
      </w:pPr>
    </w:p>
    <w:p w14:paraId="7768E202" w14:textId="63146E69" w:rsidR="00B16CF9" w:rsidRDefault="00B16CF9" w:rsidP="00B16CF9">
      <w:pPr>
        <w:pStyle w:val="NoSpacing"/>
      </w:pPr>
      <w:r w:rsidRPr="004B279D">
        <w:t>18 October 2018</w:t>
      </w:r>
    </w:p>
    <w:p w14:paraId="21DCA35D" w14:textId="5D8DA158" w:rsidR="00B851DD" w:rsidRPr="004B279D" w:rsidRDefault="00B851DD" w:rsidP="00B16CF9">
      <w:pPr>
        <w:pStyle w:val="NoSpacing"/>
      </w:pPr>
      <w:r>
        <w:t>10 January 2019</w:t>
      </w:r>
      <w:bookmarkStart w:id="0" w:name="_GoBack"/>
      <w:bookmarkEnd w:id="0"/>
    </w:p>
    <w:p w14:paraId="5F420AE8" w14:textId="77777777" w:rsidR="006B2F86" w:rsidRPr="00E71FC3" w:rsidRDefault="00B851DD" w:rsidP="00E71FC3">
      <w:pPr>
        <w:pStyle w:val="NoSpacing"/>
      </w:pPr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C90CD1" w14:textId="77777777" w:rsidR="00B16CF9" w:rsidRDefault="00B16CF9" w:rsidP="00E71FC3">
      <w:r>
        <w:separator/>
      </w:r>
    </w:p>
  </w:endnote>
  <w:endnote w:type="continuationSeparator" w:id="0">
    <w:p w14:paraId="72268036" w14:textId="77777777" w:rsidR="00B16CF9" w:rsidRDefault="00B16CF9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F9F974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A94286" w14:textId="77777777" w:rsidR="00B16CF9" w:rsidRDefault="00B16CF9" w:rsidP="00E71FC3">
      <w:r>
        <w:separator/>
      </w:r>
    </w:p>
  </w:footnote>
  <w:footnote w:type="continuationSeparator" w:id="0">
    <w:p w14:paraId="64FD04B7" w14:textId="77777777" w:rsidR="00B16CF9" w:rsidRDefault="00B16CF9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6CF9"/>
    <w:rsid w:val="001A7C09"/>
    <w:rsid w:val="00577BD5"/>
    <w:rsid w:val="00656CBA"/>
    <w:rsid w:val="006A1F77"/>
    <w:rsid w:val="00733BE7"/>
    <w:rsid w:val="00AB52E8"/>
    <w:rsid w:val="00B16CF9"/>
    <w:rsid w:val="00B16D3F"/>
    <w:rsid w:val="00B851DD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6CFD18"/>
  <w15:chartTrackingRefBased/>
  <w15:docId w15:val="{9DE8B360-A867-41F9-BB9E-243F0A7D9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16CF9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eastAsiaTheme="minorHAnsi" w:hAnsi="Times New Roman" w:cs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eastAsiaTheme="minorHAnsi" w:hAnsi="Times New Roman" w:cs="Times New Roman"/>
      <w:sz w:val="24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55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2</cp:revision>
  <dcterms:created xsi:type="dcterms:W3CDTF">2018-12-15T20:03:00Z</dcterms:created>
  <dcterms:modified xsi:type="dcterms:W3CDTF">2019-01-10T09:22:00Z</dcterms:modified>
</cp:coreProperties>
</file>