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D2E30" w14:textId="77777777" w:rsidR="008A4172" w:rsidRDefault="008A4172" w:rsidP="008A41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Henry CHEKELEY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3711B18B" w14:textId="77777777" w:rsidR="008A4172" w:rsidRDefault="008A4172" w:rsidP="008A41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CD4EDA0" w14:textId="77777777" w:rsidR="008A4172" w:rsidRDefault="008A4172" w:rsidP="008A41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ACDB94" w14:textId="77777777" w:rsidR="008A4172" w:rsidRDefault="008A4172" w:rsidP="008A41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Oct.1484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Bulwick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3570AF68" w14:textId="77777777" w:rsidR="008A4172" w:rsidRDefault="008A4172" w:rsidP="008A41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Northamptonshire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into lands of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Brocas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3F05FF2D" w14:textId="77777777" w:rsidR="008A4172" w:rsidRDefault="008A4172" w:rsidP="008A4172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 Edward V to Richard III,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vol.XXV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41B2561" w14:textId="77777777" w:rsidR="008A4172" w:rsidRDefault="008A4172" w:rsidP="008A4172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1483-5, ed. Gordon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McKelvie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pub. The Boydell Press 2021, p.22)</w:t>
      </w:r>
    </w:p>
    <w:p w14:paraId="0075F7BF" w14:textId="77777777" w:rsidR="008A4172" w:rsidRDefault="008A4172" w:rsidP="008A4172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8AE1761" w14:textId="77777777" w:rsidR="008A4172" w:rsidRDefault="008A4172" w:rsidP="008A4172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59C3B888" w14:textId="77777777" w:rsidR="008A4172" w:rsidRDefault="008A4172" w:rsidP="008A4172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26 January 2022</w:t>
      </w:r>
    </w:p>
    <w:p w14:paraId="40774FDE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724EC6" w14:textId="77777777" w:rsidR="008A4172" w:rsidRDefault="008A4172" w:rsidP="009139A6">
      <w:r>
        <w:separator/>
      </w:r>
    </w:p>
  </w:endnote>
  <w:endnote w:type="continuationSeparator" w:id="0">
    <w:p w14:paraId="2B22331A" w14:textId="77777777" w:rsidR="008A4172" w:rsidRDefault="008A417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E838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13D58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AB4B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FBCCF" w14:textId="77777777" w:rsidR="008A4172" w:rsidRDefault="008A4172" w:rsidP="009139A6">
      <w:r>
        <w:separator/>
      </w:r>
    </w:p>
  </w:footnote>
  <w:footnote w:type="continuationSeparator" w:id="0">
    <w:p w14:paraId="1AF22733" w14:textId="77777777" w:rsidR="008A4172" w:rsidRDefault="008A417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8FFA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7692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9C7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172"/>
    <w:rsid w:val="000666E0"/>
    <w:rsid w:val="002510B7"/>
    <w:rsid w:val="005C130B"/>
    <w:rsid w:val="00826F5C"/>
    <w:rsid w:val="008A4172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555B9"/>
  <w15:chartTrackingRefBased/>
  <w15:docId w15:val="{5B1DBFF3-0298-45A1-BB13-BBF9922FE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2022-01-26T21:10:00Z</dcterms:created>
  <dcterms:modified xsi:type="dcterms:W3CDTF">2022-01-26T21:10:00Z</dcterms:modified>
</cp:coreProperties>
</file>