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3C422B" w14:textId="77777777" w:rsidR="00C666E8" w:rsidRDefault="00C666E8" w:rsidP="00C666E8">
      <w:pPr>
        <w:pStyle w:val="NoSpacing"/>
      </w:pPr>
      <w:r>
        <w:rPr>
          <w:u w:val="single"/>
        </w:rPr>
        <w:t>Philip CHESE</w:t>
      </w:r>
      <w:r>
        <w:t xml:space="preserve">      (fl.1433)</w:t>
      </w:r>
    </w:p>
    <w:p w14:paraId="47C366BA" w14:textId="77777777" w:rsidR="00C666E8" w:rsidRDefault="00C666E8" w:rsidP="00C666E8">
      <w:pPr>
        <w:pStyle w:val="NoSpacing"/>
      </w:pPr>
    </w:p>
    <w:p w14:paraId="2E48D81F" w14:textId="77777777" w:rsidR="00C666E8" w:rsidRDefault="00C666E8" w:rsidP="00C666E8">
      <w:pPr>
        <w:pStyle w:val="NoSpacing"/>
      </w:pPr>
    </w:p>
    <w:p w14:paraId="3B97DBFA" w14:textId="77777777" w:rsidR="00C666E8" w:rsidRDefault="00C666E8" w:rsidP="00C666E8">
      <w:pPr>
        <w:pStyle w:val="NoSpacing"/>
      </w:pPr>
      <w:r>
        <w:t>= Isabel(q.v.).</w:t>
      </w:r>
    </w:p>
    <w:p w14:paraId="4BDEE0EF" w14:textId="77777777" w:rsidR="00C666E8" w:rsidRDefault="00C666E8" w:rsidP="00C666E8">
      <w:pPr>
        <w:pStyle w:val="NoSpacing"/>
      </w:pPr>
      <w:r>
        <w:t>(</w:t>
      </w:r>
      <w:hyperlink r:id="rId6" w:history="1">
        <w:r w:rsidRPr="00980F1D">
          <w:rPr>
            <w:rStyle w:val="Hyperlink"/>
          </w:rPr>
          <w:t>http://www.medievalgenealogy.org.uk/fines/abstracts/CP_25_1_179_94.shtml</w:t>
        </w:r>
      </w:hyperlink>
      <w:r>
        <w:t>)</w:t>
      </w:r>
    </w:p>
    <w:p w14:paraId="406805DE" w14:textId="77777777" w:rsidR="00C666E8" w:rsidRDefault="00C666E8" w:rsidP="00C666E8">
      <w:pPr>
        <w:pStyle w:val="NoSpacing"/>
      </w:pPr>
    </w:p>
    <w:p w14:paraId="71B5F5B4" w14:textId="11756705" w:rsidR="00C666E8" w:rsidRDefault="00C666E8" w:rsidP="00C666E8">
      <w:pPr>
        <w:pStyle w:val="NoSpacing"/>
      </w:pPr>
    </w:p>
    <w:p w14:paraId="2C05F53C" w14:textId="77777777" w:rsidR="007F7812" w:rsidRDefault="007F7812" w:rsidP="007F7812">
      <w:pPr>
        <w:pStyle w:val="NoSpacing"/>
        <w:rPr>
          <w:lang w:val="en-US"/>
        </w:rPr>
      </w:pPr>
      <w:r>
        <w:rPr>
          <w:lang w:val="en-US"/>
        </w:rPr>
        <w:t xml:space="preserve">  4 Feb.1425</w:t>
      </w:r>
      <w:r>
        <w:rPr>
          <w:lang w:val="en-US"/>
        </w:rPr>
        <w:tab/>
        <w:t>He was a juror on the inquisition post mortem held in Paulersbury,</w:t>
      </w:r>
    </w:p>
    <w:p w14:paraId="7B9DCBF8" w14:textId="77777777" w:rsidR="007F7812" w:rsidRDefault="007F7812" w:rsidP="007F7812">
      <w:pPr>
        <w:pStyle w:val="NoSpacing"/>
        <w:rPr>
          <w:lang w:val="en-US"/>
        </w:rPr>
      </w:pPr>
      <w:r>
        <w:rPr>
          <w:lang w:val="en-US"/>
        </w:rPr>
        <w:tab/>
      </w:r>
      <w:r>
        <w:rPr>
          <w:lang w:val="en-US"/>
        </w:rPr>
        <w:tab/>
        <w:t>Northamptonshire, into lands of Sir John St.John(q.v.).</w:t>
      </w:r>
    </w:p>
    <w:p w14:paraId="5FFDF0A6" w14:textId="39DCCB25" w:rsidR="007F7812" w:rsidRDefault="007F7812" w:rsidP="00C666E8">
      <w:pPr>
        <w:pStyle w:val="NoSpacing"/>
      </w:pPr>
      <w:r>
        <w:rPr>
          <w:lang w:val="en-US"/>
        </w:rPr>
        <w:tab/>
      </w:r>
      <w:r>
        <w:rPr>
          <w:lang w:val="en-US"/>
        </w:rPr>
        <w:tab/>
      </w:r>
      <w:r>
        <w:t>(www.inquisitionspostmortem.ac.uk  ref. eCIPM 22-386)</w:t>
      </w:r>
    </w:p>
    <w:p w14:paraId="4F943405" w14:textId="29E844D2" w:rsidR="00C666E8" w:rsidRDefault="00C666E8" w:rsidP="007F7812">
      <w:pPr>
        <w:pStyle w:val="NoSpacing"/>
        <w:ind w:left="1440" w:hanging="1440"/>
      </w:pPr>
      <w:r>
        <w:t>10 May1433</w:t>
      </w:r>
      <w:r>
        <w:tab/>
        <w:t xml:space="preserve">Settlement of the action taken against </w:t>
      </w:r>
      <w:r w:rsidR="007F7812">
        <w:t>him and Isabel</w:t>
      </w:r>
      <w:r>
        <w:t xml:space="preserve"> by Richard Illyng(q.v.) over</w:t>
      </w:r>
      <w:r w:rsidR="007F7812">
        <w:t xml:space="preserve"> </w:t>
      </w:r>
      <w:r>
        <w:t>a messuage, 3 tofts, 24 acres of land, 8 acres of meadow and a</w:t>
      </w:r>
    </w:p>
    <w:p w14:paraId="039C71D2" w14:textId="77777777" w:rsidR="00C666E8" w:rsidRDefault="00C666E8" w:rsidP="00C666E8">
      <w:pPr>
        <w:pStyle w:val="NoSpacing"/>
      </w:pPr>
      <w:r>
        <w:tab/>
      </w:r>
      <w:r>
        <w:tab/>
        <w:t>moiety of a dove-cot in Yardley Gobion, Cosgrove, Deanshanger and</w:t>
      </w:r>
    </w:p>
    <w:p w14:paraId="23C73C23" w14:textId="77777777" w:rsidR="00C666E8" w:rsidRDefault="00C666E8" w:rsidP="00C666E8">
      <w:pPr>
        <w:pStyle w:val="NoSpacing"/>
      </w:pPr>
      <w:r>
        <w:tab/>
      </w:r>
      <w:r>
        <w:tab/>
        <w:t>Furtho, Northamptonshire.  (ibid.)</w:t>
      </w:r>
    </w:p>
    <w:p w14:paraId="2D5AE30F" w14:textId="77777777" w:rsidR="00C666E8" w:rsidRDefault="00C666E8" w:rsidP="00C666E8">
      <w:pPr>
        <w:pStyle w:val="NoSpacing"/>
      </w:pPr>
    </w:p>
    <w:p w14:paraId="12C56FD9" w14:textId="77777777" w:rsidR="00C666E8" w:rsidRDefault="00C666E8" w:rsidP="00C666E8">
      <w:pPr>
        <w:pStyle w:val="NoSpacing"/>
      </w:pPr>
    </w:p>
    <w:p w14:paraId="3B60908E" w14:textId="4EA4EEAD" w:rsidR="00E47068" w:rsidRDefault="00C666E8" w:rsidP="00C666E8">
      <w:pPr>
        <w:pStyle w:val="NoSpacing"/>
      </w:pPr>
      <w:r>
        <w:t>27 April 2014</w:t>
      </w:r>
    </w:p>
    <w:p w14:paraId="28653A24" w14:textId="2DC47CD6" w:rsidR="007F7812" w:rsidRPr="00C009D8" w:rsidRDefault="007F7812" w:rsidP="00C666E8">
      <w:pPr>
        <w:pStyle w:val="NoSpacing"/>
      </w:pPr>
      <w:r>
        <w:t>16 June 2021</w:t>
      </w:r>
    </w:p>
    <w:sectPr w:rsidR="007F7812" w:rsidRPr="00C009D8" w:rsidSect="007F781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286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A25B4E4" w14:textId="77777777" w:rsidR="00C666E8" w:rsidRDefault="00C666E8" w:rsidP="00920DE3">
      <w:pPr>
        <w:spacing w:after="0" w:line="240" w:lineRule="auto"/>
      </w:pPr>
      <w:r>
        <w:separator/>
      </w:r>
    </w:p>
  </w:endnote>
  <w:endnote w:type="continuationSeparator" w:id="0">
    <w:p w14:paraId="4D2672C1" w14:textId="77777777" w:rsidR="00C666E8" w:rsidRDefault="00C666E8" w:rsidP="00920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812A46" w14:textId="77777777" w:rsidR="00920DE3" w:rsidRDefault="00920DE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0FD06B" w14:textId="77777777" w:rsidR="00C009D8" w:rsidRPr="00C009D8" w:rsidRDefault="00C009D8">
    <w:pPr>
      <w:pStyle w:val="Footer"/>
    </w:pPr>
    <w:r>
      <w:t>Copyright I.S.Rogers 9 August 2013</w:t>
    </w:r>
  </w:p>
  <w:p w14:paraId="69BB6FDC" w14:textId="77777777" w:rsidR="00920DE3" w:rsidRDefault="00920DE3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643744" w14:textId="77777777" w:rsidR="00920DE3" w:rsidRDefault="00920DE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965E53" w14:textId="77777777" w:rsidR="00C666E8" w:rsidRDefault="00C666E8" w:rsidP="00920DE3">
      <w:pPr>
        <w:spacing w:after="0" w:line="240" w:lineRule="auto"/>
      </w:pPr>
      <w:r>
        <w:separator/>
      </w:r>
    </w:p>
  </w:footnote>
  <w:footnote w:type="continuationSeparator" w:id="0">
    <w:p w14:paraId="58E09A57" w14:textId="77777777" w:rsidR="00C666E8" w:rsidRDefault="00C666E8" w:rsidP="00920D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5A67CF" w14:textId="77777777" w:rsidR="00920DE3" w:rsidRDefault="00920DE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60FE5E" w14:textId="77777777" w:rsidR="00920DE3" w:rsidRDefault="00920DE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0843EE" w14:textId="77777777" w:rsidR="00920DE3" w:rsidRDefault="00920DE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666E8"/>
    <w:rsid w:val="00120749"/>
    <w:rsid w:val="00624CAE"/>
    <w:rsid w:val="007F7812"/>
    <w:rsid w:val="00920DE3"/>
    <w:rsid w:val="00C009D8"/>
    <w:rsid w:val="00C666E8"/>
    <w:rsid w:val="00CF53C8"/>
    <w:rsid w:val="00E47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B78AD1"/>
  <w15:docId w15:val="{9EBB3BB4-DA71-4A3C-B94F-5E81FEE7DA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C666E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medievalgenealogy.org.uk/fines/abstracts/CP_25_1_179_94.shtml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B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Book.dotx</Template>
  <TotalTime>2</TotalTime>
  <Pages>1</Pages>
  <Words>104</Words>
  <Characters>593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Ian Rogers</cp:lastModifiedBy>
  <cp:revision>2</cp:revision>
  <dcterms:created xsi:type="dcterms:W3CDTF">2014-05-26T19:45:00Z</dcterms:created>
  <dcterms:modified xsi:type="dcterms:W3CDTF">2021-06-16T10:19:00Z</dcterms:modified>
</cp:coreProperties>
</file>