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2D094C" w14:textId="77777777" w:rsidR="00AE62E4" w:rsidRDefault="00AE62E4" w:rsidP="00AE62E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sir Roger CHESSHIRE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fl.1458)</w:t>
      </w:r>
    </w:p>
    <w:p w14:paraId="00CAA080" w14:textId="77777777" w:rsidR="00AE62E4" w:rsidRDefault="00AE62E4" w:rsidP="00AE62E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Chaplain.</w:t>
      </w:r>
    </w:p>
    <w:p w14:paraId="787BF396" w14:textId="77777777" w:rsidR="00AE62E4" w:rsidRDefault="00AE62E4" w:rsidP="00AE62E4">
      <w:pPr>
        <w:pStyle w:val="NoSpacing"/>
        <w:rPr>
          <w:rFonts w:cs="Times New Roman"/>
          <w:szCs w:val="24"/>
        </w:rPr>
      </w:pPr>
    </w:p>
    <w:p w14:paraId="463CBE53" w14:textId="77777777" w:rsidR="00AE62E4" w:rsidRDefault="00AE62E4" w:rsidP="00AE62E4">
      <w:pPr>
        <w:pStyle w:val="NoSpacing"/>
        <w:rPr>
          <w:rFonts w:cs="Times New Roman"/>
          <w:szCs w:val="24"/>
        </w:rPr>
      </w:pPr>
    </w:p>
    <w:p w14:paraId="235E4CB2" w14:textId="77777777" w:rsidR="00AE62E4" w:rsidRDefault="00AE62E4" w:rsidP="00AE62E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7 Apr.1458</w:t>
      </w:r>
      <w:r>
        <w:rPr>
          <w:rFonts w:cs="Times New Roman"/>
          <w:szCs w:val="24"/>
        </w:rPr>
        <w:tab/>
        <w:t>He was one of those to whom Simon Eyre of London, draper(q.v.),</w:t>
      </w:r>
    </w:p>
    <w:p w14:paraId="73B11AA2" w14:textId="77777777" w:rsidR="00AE62E4" w:rsidRDefault="00AE62E4" w:rsidP="00AE62E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gifted his goods and chattels.</w:t>
      </w:r>
    </w:p>
    <w:p w14:paraId="6C57AE1D" w14:textId="77777777" w:rsidR="00AE62E4" w:rsidRDefault="00AE62E4" w:rsidP="00AE62E4">
      <w:pPr>
        <w:pStyle w:val="NoSpacing"/>
        <w:ind w:left="144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Pr="00D02259">
        <w:rPr>
          <w:rFonts w:cs="Times New Roman"/>
          <w:szCs w:val="24"/>
        </w:rPr>
        <w:t>(“Calendar of Plea and Memoranda Rolls preserved among the archives of the Corporation</w:t>
      </w:r>
      <w:r>
        <w:rPr>
          <w:rFonts w:cs="Times New Roman"/>
          <w:szCs w:val="24"/>
        </w:rPr>
        <w:t xml:space="preserve"> of </w:t>
      </w:r>
      <w:r w:rsidRPr="00D02259">
        <w:rPr>
          <w:rFonts w:cs="Times New Roman"/>
          <w:szCs w:val="24"/>
        </w:rPr>
        <w:t>the City of London at the Guildhall A.D. 14</w:t>
      </w:r>
      <w:r>
        <w:rPr>
          <w:rFonts w:cs="Times New Roman"/>
          <w:szCs w:val="24"/>
        </w:rPr>
        <w:t>58-82</w:t>
      </w:r>
      <w:r w:rsidRPr="00D02259">
        <w:rPr>
          <w:rFonts w:cs="Times New Roman"/>
          <w:szCs w:val="24"/>
        </w:rPr>
        <w:t xml:space="preserve">”, edited by Philip </w:t>
      </w:r>
      <w:r>
        <w:rPr>
          <w:rFonts w:cs="Times New Roman"/>
          <w:szCs w:val="24"/>
        </w:rPr>
        <w:t xml:space="preserve">E. Jones pub. </w:t>
      </w:r>
      <w:r w:rsidRPr="00D02259">
        <w:rPr>
          <w:rFonts w:cs="Times New Roman"/>
          <w:szCs w:val="24"/>
        </w:rPr>
        <w:t>Cambridge University Press 19</w:t>
      </w:r>
      <w:r>
        <w:rPr>
          <w:rFonts w:cs="Times New Roman"/>
          <w:szCs w:val="24"/>
        </w:rPr>
        <w:t>61</w:t>
      </w:r>
      <w:r w:rsidRPr="00D02259">
        <w:rPr>
          <w:rFonts w:cs="Times New Roman"/>
          <w:szCs w:val="24"/>
        </w:rPr>
        <w:t xml:space="preserve"> p.</w:t>
      </w:r>
      <w:r>
        <w:rPr>
          <w:rFonts w:cs="Times New Roman"/>
          <w:szCs w:val="24"/>
        </w:rPr>
        <w:t>150)</w:t>
      </w:r>
    </w:p>
    <w:p w14:paraId="7ABF72B6" w14:textId="77777777" w:rsidR="00AE62E4" w:rsidRDefault="00AE62E4" w:rsidP="00AE62E4">
      <w:pPr>
        <w:pStyle w:val="NoSpacing"/>
        <w:rPr>
          <w:rFonts w:cs="Times New Roman"/>
          <w:szCs w:val="24"/>
        </w:rPr>
      </w:pPr>
    </w:p>
    <w:p w14:paraId="1DA0AAC7" w14:textId="77777777" w:rsidR="00AE62E4" w:rsidRDefault="00AE62E4" w:rsidP="00AE62E4">
      <w:pPr>
        <w:pStyle w:val="NoSpacing"/>
        <w:rPr>
          <w:rFonts w:cs="Times New Roman"/>
          <w:szCs w:val="24"/>
        </w:rPr>
      </w:pPr>
    </w:p>
    <w:p w14:paraId="37C4551B" w14:textId="77777777" w:rsidR="00AE62E4" w:rsidRDefault="00AE62E4" w:rsidP="00AE62E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4 May 2024</w:t>
      </w:r>
    </w:p>
    <w:p w14:paraId="43DD374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50016F" w14:textId="77777777" w:rsidR="00AE62E4" w:rsidRDefault="00AE62E4" w:rsidP="009139A6">
      <w:r>
        <w:separator/>
      </w:r>
    </w:p>
  </w:endnote>
  <w:endnote w:type="continuationSeparator" w:id="0">
    <w:p w14:paraId="0C9C737C" w14:textId="77777777" w:rsidR="00AE62E4" w:rsidRDefault="00AE62E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18D8C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00B87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7A7AE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C650EB" w14:textId="77777777" w:rsidR="00AE62E4" w:rsidRDefault="00AE62E4" w:rsidP="009139A6">
      <w:r>
        <w:separator/>
      </w:r>
    </w:p>
  </w:footnote>
  <w:footnote w:type="continuationSeparator" w:id="0">
    <w:p w14:paraId="5BEFF0A2" w14:textId="77777777" w:rsidR="00AE62E4" w:rsidRDefault="00AE62E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8386F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37B60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F5E49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2E4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2E4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9EC37"/>
  <w15:chartTrackingRefBased/>
  <w15:docId w15:val="{182328D7-89FA-4318-881C-7B545B1A6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2024-05-04T18:24:00Z</dcterms:created>
  <dcterms:modified xsi:type="dcterms:W3CDTF">2024-05-04T18:24:00Z</dcterms:modified>
</cp:coreProperties>
</file>