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1EC18DE" w14:textId="1E2020CA" w:rsidR="00685994" w:rsidRDefault="00AE5C1B" w:rsidP="00685994">
      <w:pPr>
        <w:pStyle w:val="NoSpacing"/>
      </w:pPr>
      <w:r>
        <w:rPr>
          <w:u w:val="single"/>
        </w:rPr>
        <w:t>Robert CODDE</w:t>
      </w:r>
      <w:bookmarkStart w:id="0" w:name="_GoBack"/>
      <w:bookmarkEnd w:id="0"/>
      <w:r w:rsidR="00685994">
        <w:t xml:space="preserve">    (fl.1483)</w:t>
      </w:r>
    </w:p>
    <w:p w14:paraId="4982BE6F" w14:textId="77777777" w:rsidR="00685994" w:rsidRDefault="00685994" w:rsidP="00685994">
      <w:pPr>
        <w:pStyle w:val="NoSpacing"/>
      </w:pPr>
    </w:p>
    <w:p w14:paraId="37D09499" w14:textId="77777777" w:rsidR="00685994" w:rsidRDefault="00685994" w:rsidP="00685994">
      <w:pPr>
        <w:pStyle w:val="NoSpacing"/>
      </w:pPr>
    </w:p>
    <w:p w14:paraId="57E1771D" w14:textId="00F07BB8" w:rsidR="00685994" w:rsidRDefault="00685994" w:rsidP="00685994">
      <w:pPr>
        <w:pStyle w:val="NoSpacing"/>
      </w:pPr>
      <w:r>
        <w:t>13 Aug.1483</w:t>
      </w:r>
      <w:r>
        <w:tab/>
        <w:t>He was appointed to levy and collect customs duties on wools, hides</w:t>
      </w:r>
    </w:p>
    <w:p w14:paraId="7FA382F3" w14:textId="4FB3218E" w:rsidR="00685994" w:rsidRDefault="00685994" w:rsidP="00685994">
      <w:pPr>
        <w:pStyle w:val="NoSpacing"/>
      </w:pPr>
      <w:r>
        <w:tab/>
      </w:r>
      <w:r>
        <w:tab/>
        <w:t>and woolfells in Dartmouth and all adjacent ports and places.</w:t>
      </w:r>
    </w:p>
    <w:p w14:paraId="3EE3A84D" w14:textId="77777777" w:rsidR="00685994" w:rsidRDefault="00685994" w:rsidP="00685994">
      <w:pPr>
        <w:pStyle w:val="NoSpacing"/>
      </w:pPr>
      <w:r>
        <w:tab/>
      </w:r>
      <w:r>
        <w:tab/>
        <w:t>(C.F.R. 1471-85 p.263)</w:t>
      </w:r>
    </w:p>
    <w:p w14:paraId="3EBC6DE9" w14:textId="77777777" w:rsidR="00685994" w:rsidRDefault="00685994" w:rsidP="00685994">
      <w:pPr>
        <w:pStyle w:val="NoSpacing"/>
      </w:pPr>
    </w:p>
    <w:p w14:paraId="5DD1589D" w14:textId="77777777" w:rsidR="00685994" w:rsidRDefault="00685994" w:rsidP="00685994">
      <w:pPr>
        <w:pStyle w:val="NoSpacing"/>
      </w:pPr>
    </w:p>
    <w:p w14:paraId="43415820" w14:textId="77777777" w:rsidR="00685994" w:rsidRPr="008A6391" w:rsidRDefault="00685994" w:rsidP="00685994">
      <w:pPr>
        <w:pStyle w:val="NoSpacing"/>
      </w:pPr>
      <w:r>
        <w:t>12 December 2019</w:t>
      </w:r>
    </w:p>
    <w:p w14:paraId="567285B5" w14:textId="3CDE9C57" w:rsidR="006B2F86" w:rsidRPr="00685994" w:rsidRDefault="00AE5C1B" w:rsidP="00E71FC3">
      <w:pPr>
        <w:pStyle w:val="NoSpacing"/>
      </w:pPr>
    </w:p>
    <w:sectPr w:rsidR="006B2F86" w:rsidRPr="00685994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B7C9CD3" w14:textId="77777777" w:rsidR="00685994" w:rsidRDefault="00685994" w:rsidP="00E71FC3">
      <w:pPr>
        <w:spacing w:after="0" w:line="240" w:lineRule="auto"/>
      </w:pPr>
      <w:r>
        <w:separator/>
      </w:r>
    </w:p>
  </w:endnote>
  <w:endnote w:type="continuationSeparator" w:id="0">
    <w:p w14:paraId="3A117EDB" w14:textId="77777777" w:rsidR="00685994" w:rsidRDefault="00685994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292AD5C" w14:textId="77777777"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2805516" w14:textId="77777777" w:rsidR="00685994" w:rsidRDefault="00685994" w:rsidP="00E71FC3">
      <w:pPr>
        <w:spacing w:after="0" w:line="240" w:lineRule="auto"/>
      </w:pPr>
      <w:r>
        <w:separator/>
      </w:r>
    </w:p>
  </w:footnote>
  <w:footnote w:type="continuationSeparator" w:id="0">
    <w:p w14:paraId="718B3EE9" w14:textId="77777777" w:rsidR="00685994" w:rsidRDefault="00685994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5994"/>
    <w:rsid w:val="001A7C09"/>
    <w:rsid w:val="00577BD5"/>
    <w:rsid w:val="00656CBA"/>
    <w:rsid w:val="00685994"/>
    <w:rsid w:val="006A1F77"/>
    <w:rsid w:val="00733BE7"/>
    <w:rsid w:val="00A22F62"/>
    <w:rsid w:val="00AB52E8"/>
    <w:rsid w:val="00AE5C1B"/>
    <w:rsid w:val="00B16D3F"/>
    <w:rsid w:val="00BB41AC"/>
    <w:rsid w:val="00DB2FAE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ADCAAA"/>
  <w15:chartTrackingRefBased/>
  <w15:docId w15:val="{1597D0E4-D390-471E-913E-0C96E7FBF0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4</TotalTime>
  <Pages>1</Pages>
  <Words>32</Words>
  <Characters>185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4</cp:revision>
  <dcterms:created xsi:type="dcterms:W3CDTF">2019-12-12T22:07:00Z</dcterms:created>
  <dcterms:modified xsi:type="dcterms:W3CDTF">2019-12-12T22:13:00Z</dcterms:modified>
</cp:coreProperties>
</file>