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84AFE7" w14:textId="77777777" w:rsidR="0095346B" w:rsidRPr="00690BA6" w:rsidRDefault="0095346B" w:rsidP="0095346B">
      <w:pPr>
        <w:pStyle w:val="NoSpacing"/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82B30"/>
          <w:sz w:val="24"/>
          <w:szCs w:val="24"/>
          <w:u w:val="single"/>
          <w:shd w:val="clear" w:color="auto" w:fill="FFFFFF"/>
        </w:rPr>
        <w:t>Richard CODE</w:t>
      </w:r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 xml:space="preserve">    </w:t>
      </w:r>
      <w:proofErr w:type="gramStart"/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fl.1417)</w:t>
      </w:r>
    </w:p>
    <w:p w14:paraId="585D0091" w14:textId="77777777" w:rsidR="0095346B" w:rsidRDefault="0095346B" w:rsidP="0095346B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Man-at-arms.</w:t>
      </w:r>
    </w:p>
    <w:p w14:paraId="02EB97BE" w14:textId="77777777" w:rsidR="0095346B" w:rsidRDefault="0095346B" w:rsidP="0095346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2328F811" w14:textId="77777777" w:rsidR="0095346B" w:rsidRDefault="0095346B" w:rsidP="0095346B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75C165D0" w14:textId="77777777" w:rsidR="0095346B" w:rsidRDefault="0095346B" w:rsidP="0095346B">
      <w:pPr>
        <w:pStyle w:val="NoSpacing"/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ab/>
        <w:t>1417</w:t>
      </w:r>
      <w:r w:rsidRPr="00026957"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ab/>
        <w:t>He commanded a group of men at sea(q.v.).</w:t>
      </w:r>
    </w:p>
    <w:p w14:paraId="176BD1E7" w14:textId="77777777" w:rsidR="0095346B" w:rsidRDefault="0095346B" w:rsidP="0095346B">
      <w:pPr>
        <w:pStyle w:val="NoSpacing"/>
        <w:ind w:left="1440"/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</w:pPr>
      <w:r w:rsidRPr="006159FE"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>(</w:t>
      </w:r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 xml:space="preserve">ref. </w:t>
      </w:r>
      <w:r w:rsidRPr="006159FE"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>TNA</w:t>
      </w:r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>, E101/48/14, m.6,</w:t>
      </w:r>
      <w:r w:rsidRPr="006159FE"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 xml:space="preserve"> from the AHRC-funded ‘The Soldier in Later Medieval England Online Database’ www.medievalsoldier.org, </w:t>
      </w:r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>accessed</w:t>
      </w:r>
    </w:p>
    <w:p w14:paraId="1E604FC8" w14:textId="77777777" w:rsidR="0095346B" w:rsidRDefault="0095346B" w:rsidP="0095346B">
      <w:pPr>
        <w:pStyle w:val="NoSpacing"/>
        <w:ind w:left="1440"/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>19 April 2020)</w:t>
      </w:r>
    </w:p>
    <w:p w14:paraId="6FE15C5B" w14:textId="77777777" w:rsidR="0095346B" w:rsidRDefault="0095346B" w:rsidP="0095346B">
      <w:pPr>
        <w:pStyle w:val="NoSpacing"/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</w:pPr>
    </w:p>
    <w:p w14:paraId="33A111CF" w14:textId="77777777" w:rsidR="0095346B" w:rsidRDefault="0095346B" w:rsidP="0095346B">
      <w:pPr>
        <w:pStyle w:val="NoSpacing"/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</w:pPr>
    </w:p>
    <w:p w14:paraId="45350AB1" w14:textId="77777777" w:rsidR="0095346B" w:rsidRDefault="0095346B" w:rsidP="0095346B">
      <w:pPr>
        <w:pStyle w:val="NoSpacing"/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82B30"/>
          <w:sz w:val="24"/>
          <w:szCs w:val="24"/>
          <w:shd w:val="clear" w:color="auto" w:fill="FFFFFF"/>
        </w:rPr>
        <w:t>8 May 2021</w:t>
      </w:r>
    </w:p>
    <w:p w14:paraId="743C6510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F40D38" w14:textId="77777777" w:rsidR="0095346B" w:rsidRDefault="0095346B" w:rsidP="009139A6">
      <w:r>
        <w:separator/>
      </w:r>
    </w:p>
  </w:endnote>
  <w:endnote w:type="continuationSeparator" w:id="0">
    <w:p w14:paraId="21058E70" w14:textId="77777777" w:rsidR="0095346B" w:rsidRDefault="0095346B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43B97B9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F070ED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677ED0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FE142B" w14:textId="77777777" w:rsidR="0095346B" w:rsidRDefault="0095346B" w:rsidP="009139A6">
      <w:r>
        <w:separator/>
      </w:r>
    </w:p>
  </w:footnote>
  <w:footnote w:type="continuationSeparator" w:id="0">
    <w:p w14:paraId="78DDBB09" w14:textId="77777777" w:rsidR="0095346B" w:rsidRDefault="0095346B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D9561E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B20C7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806308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346B"/>
    <w:rsid w:val="000666E0"/>
    <w:rsid w:val="002510B7"/>
    <w:rsid w:val="005C130B"/>
    <w:rsid w:val="00826F5C"/>
    <w:rsid w:val="009139A6"/>
    <w:rsid w:val="009448BB"/>
    <w:rsid w:val="0095346B"/>
    <w:rsid w:val="00A3176C"/>
    <w:rsid w:val="00AE65F8"/>
    <w:rsid w:val="00BA00AB"/>
    <w:rsid w:val="00CB4ED9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D4D2B6"/>
  <w15:chartTrackingRefBased/>
  <w15:docId w15:val="{497A1017-4364-40BD-8E28-8E4D8D06C7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</TotalTime>
  <Pages>1</Pages>
  <Words>38</Words>
  <Characters>223</Characters>
  <Application>Microsoft Office Word</Application>
  <DocSecurity>0</DocSecurity>
  <Lines>1</Lines>
  <Paragraphs>1</Paragraphs>
  <ScaleCrop>false</ScaleCrop>
  <Company/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2021-06-12T10:28:00Z</dcterms:created>
  <dcterms:modified xsi:type="dcterms:W3CDTF">2021-06-12T10:29:00Z</dcterms:modified>
</cp:coreProperties>
</file>