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19105" w14:textId="77777777" w:rsidR="00DB5366" w:rsidRPr="00690BA6" w:rsidRDefault="00DB5366" w:rsidP="00DB5366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u w:val="single"/>
          <w:shd w:val="clear" w:color="auto" w:fill="FFFFFF"/>
        </w:rPr>
        <w:t>William CODE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</w:t>
      </w:r>
      <w:proofErr w:type="gramStart"/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fl.1417)</w:t>
      </w:r>
    </w:p>
    <w:p w14:paraId="09E5581E" w14:textId="77777777" w:rsidR="00DB5366" w:rsidRDefault="00DB5366" w:rsidP="00DB53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Man-at-arms.</w:t>
      </w:r>
    </w:p>
    <w:p w14:paraId="3E722E92" w14:textId="77777777" w:rsidR="00DB5366" w:rsidRDefault="00DB5366" w:rsidP="00DB53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716F4E" w14:textId="77777777" w:rsidR="00DB5366" w:rsidRDefault="00DB5366" w:rsidP="00DB53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3C7DC20" w14:textId="77777777" w:rsidR="00DB5366" w:rsidRDefault="00DB5366" w:rsidP="00DB5366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ab/>
        <w:t>1417</w:t>
      </w:r>
      <w:r w:rsidRPr="00026957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ab/>
        <w:t>He served at sea under Richard Code(q.v.).</w:t>
      </w:r>
    </w:p>
    <w:p w14:paraId="65549AD4" w14:textId="77777777" w:rsidR="00DB5366" w:rsidRDefault="00DB5366" w:rsidP="00DB5366">
      <w:pPr>
        <w:pStyle w:val="NoSpacing"/>
        <w:ind w:left="144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(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ref. 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TNA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, E101/48/14, m.6,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from the AHRC-funded ‘The Soldier in Later Medieval England Online Database’ www.medievalsoldier.org,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accessed</w:t>
      </w:r>
    </w:p>
    <w:p w14:paraId="79C4A3BC" w14:textId="77777777" w:rsidR="00DB5366" w:rsidRDefault="00DB5366" w:rsidP="00DB5366">
      <w:pPr>
        <w:pStyle w:val="NoSpacing"/>
        <w:ind w:left="144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19 April 2020)</w:t>
      </w:r>
    </w:p>
    <w:p w14:paraId="07CA52A5" w14:textId="77777777" w:rsidR="00DB5366" w:rsidRDefault="00DB5366" w:rsidP="00DB5366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77D1346B" w14:textId="77777777" w:rsidR="00DB5366" w:rsidRDefault="00DB5366" w:rsidP="00DB5366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2FD4DAB8" w14:textId="77777777" w:rsidR="00DB5366" w:rsidRDefault="00DB5366" w:rsidP="00DB5366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8 May 2021</w:t>
      </w:r>
    </w:p>
    <w:p w14:paraId="6E43E184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E2C11" w14:textId="77777777" w:rsidR="00DB5366" w:rsidRDefault="00DB5366" w:rsidP="009139A6">
      <w:r>
        <w:separator/>
      </w:r>
    </w:p>
  </w:endnote>
  <w:endnote w:type="continuationSeparator" w:id="0">
    <w:p w14:paraId="7B2B33AE" w14:textId="77777777" w:rsidR="00DB5366" w:rsidRDefault="00DB536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E1EC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2DCA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9A6A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F7ABE" w14:textId="77777777" w:rsidR="00DB5366" w:rsidRDefault="00DB5366" w:rsidP="009139A6">
      <w:r>
        <w:separator/>
      </w:r>
    </w:p>
  </w:footnote>
  <w:footnote w:type="continuationSeparator" w:id="0">
    <w:p w14:paraId="360F227B" w14:textId="77777777" w:rsidR="00DB5366" w:rsidRDefault="00DB536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7CC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AF64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920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366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DB5366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56701"/>
  <w15:chartTrackingRefBased/>
  <w15:docId w15:val="{AA84F521-5D3C-4730-8B50-94362D784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2021-06-25T19:06:00Z</dcterms:created>
  <dcterms:modified xsi:type="dcterms:W3CDTF">2021-06-25T19:07:00Z</dcterms:modified>
</cp:coreProperties>
</file>