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DC7EC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CODE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fl.1446)</w:t>
      </w:r>
    </w:p>
    <w:p w14:paraId="026B9070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London. Cutler.</w:t>
      </w:r>
    </w:p>
    <w:p w14:paraId="7390DB25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7341F12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98AD10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1446</w:t>
      </w:r>
      <w:r>
        <w:rPr>
          <w:rFonts w:ascii="Times New Roman" w:hAnsi="Times New Roman" w:cs="Times New Roman"/>
          <w:sz w:val="24"/>
          <w:szCs w:val="24"/>
        </w:rPr>
        <w:tab/>
        <w:t xml:space="preserve">He made a plaint of debt against John Ward of </w:t>
      </w:r>
      <w:proofErr w:type="spellStart"/>
      <w:r>
        <w:rPr>
          <w:rFonts w:ascii="Times New Roman" w:hAnsi="Times New Roman" w:cs="Times New Roman"/>
          <w:sz w:val="24"/>
          <w:szCs w:val="24"/>
        </w:rPr>
        <w:t>Osprenge</w:t>
      </w:r>
      <w:proofErr w:type="spellEnd"/>
      <w:r>
        <w:rPr>
          <w:rFonts w:ascii="Times New Roman" w:hAnsi="Times New Roman" w:cs="Times New Roman"/>
          <w:sz w:val="24"/>
          <w:szCs w:val="24"/>
        </w:rPr>
        <w:t>, Kent(q.v.).</w:t>
      </w:r>
    </w:p>
    <w:p w14:paraId="0D340925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0F5EF7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https://waalt.uh.edu/index.php/IDXCP40no740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204F8B1D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69893A1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66454E4" w14:textId="77777777" w:rsidR="00D257EC" w:rsidRDefault="00D257EC" w:rsidP="00D257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October 2022</w:t>
      </w:r>
    </w:p>
    <w:p w14:paraId="5473B6BE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787FC" w14:textId="77777777" w:rsidR="00D257EC" w:rsidRDefault="00D257EC" w:rsidP="009139A6">
      <w:r>
        <w:separator/>
      </w:r>
    </w:p>
  </w:endnote>
  <w:endnote w:type="continuationSeparator" w:id="0">
    <w:p w14:paraId="291C4E54" w14:textId="77777777" w:rsidR="00D257EC" w:rsidRDefault="00D257E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8A8B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AB11A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D104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368863" w14:textId="77777777" w:rsidR="00D257EC" w:rsidRDefault="00D257EC" w:rsidP="009139A6">
      <w:r>
        <w:separator/>
      </w:r>
    </w:p>
  </w:footnote>
  <w:footnote w:type="continuationSeparator" w:id="0">
    <w:p w14:paraId="20273510" w14:textId="77777777" w:rsidR="00D257EC" w:rsidRDefault="00D257E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913E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C886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DFBE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7EC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D257EC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38213"/>
  <w15:chartTrackingRefBased/>
  <w15:docId w15:val="{BB00FF6B-3083-49EC-8D6A-4105A954D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D257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IDXCP40no74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2022-10-14T10:15:00Z</dcterms:created>
  <dcterms:modified xsi:type="dcterms:W3CDTF">2022-10-14T10:16:00Z</dcterms:modified>
</cp:coreProperties>
</file>