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8D5AF3" w14:textId="46042424" w:rsidR="00CC6C05" w:rsidRDefault="00CC6C05" w:rsidP="00CC6C05">
      <w:pPr>
        <w:pStyle w:val="NoSpacing"/>
      </w:pPr>
      <w:r>
        <w:rPr>
          <w:u w:val="single"/>
        </w:rPr>
        <w:t>William CODYNG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</w:t>
      </w:r>
      <w:r>
        <w:t>04</w:t>
      </w:r>
      <w:r>
        <w:t>)</w:t>
      </w:r>
    </w:p>
    <w:p w14:paraId="6EE71668" w14:textId="77777777" w:rsidR="00CC6C05" w:rsidRDefault="00CC6C05" w:rsidP="00CC6C05">
      <w:pPr>
        <w:pStyle w:val="NoSpacing"/>
      </w:pPr>
      <w:r>
        <w:t>of the diocese of Exeter.</w:t>
      </w:r>
    </w:p>
    <w:p w14:paraId="325396D5" w14:textId="77777777" w:rsidR="00CC6C05" w:rsidRDefault="00CC6C05" w:rsidP="00CC6C05">
      <w:pPr>
        <w:pStyle w:val="NoSpacing"/>
      </w:pPr>
    </w:p>
    <w:p w14:paraId="4BCE3761" w14:textId="77777777" w:rsidR="00CC6C05" w:rsidRDefault="00CC6C05" w:rsidP="00CC6C05">
      <w:pPr>
        <w:pStyle w:val="NoSpacing"/>
      </w:pPr>
    </w:p>
    <w:p w14:paraId="412F6173" w14:textId="1FF68D2B" w:rsidR="00CC6C05" w:rsidRDefault="00CC6C05" w:rsidP="00CC6C05">
      <w:pPr>
        <w:pStyle w:val="NoSpacing"/>
      </w:pPr>
      <w:r>
        <w:t>2</w:t>
      </w:r>
      <w:r>
        <w:t>4 Jun.1404</w:t>
      </w:r>
      <w:r>
        <w:tab/>
        <w:t xml:space="preserve">He was ordained to his first </w:t>
      </w:r>
      <w:r>
        <w:t>tonsure in Torrington, Devon</w:t>
      </w:r>
      <w:bookmarkStart w:id="0" w:name="_GoBack"/>
      <w:bookmarkEnd w:id="0"/>
      <w:r>
        <w:t>.</w:t>
      </w:r>
    </w:p>
    <w:p w14:paraId="51BA511E" w14:textId="27EB5CF6" w:rsidR="00CC6C05" w:rsidRDefault="00CC6C05" w:rsidP="00CC6C05">
      <w:pPr>
        <w:pStyle w:val="NoSpacing"/>
      </w:pPr>
      <w:r>
        <w:tab/>
      </w:r>
      <w:r>
        <w:tab/>
        <w:t>(“Stafford Register” pp.430 and 426)</w:t>
      </w:r>
    </w:p>
    <w:p w14:paraId="73C6CBA7" w14:textId="77777777" w:rsidR="00CC6C05" w:rsidRDefault="00CC6C05" w:rsidP="00CC6C05">
      <w:pPr>
        <w:pStyle w:val="NoSpacing"/>
      </w:pPr>
    </w:p>
    <w:p w14:paraId="2C7FCB1E" w14:textId="77777777" w:rsidR="00CC6C05" w:rsidRDefault="00CC6C05" w:rsidP="00CC6C05">
      <w:pPr>
        <w:pStyle w:val="NoSpacing"/>
      </w:pPr>
    </w:p>
    <w:p w14:paraId="3DA004B5" w14:textId="77777777" w:rsidR="00CC6C05" w:rsidRDefault="00CC6C05" w:rsidP="00CC6C05">
      <w:pPr>
        <w:pStyle w:val="NoSpacing"/>
      </w:pPr>
      <w:r>
        <w:t>21 March 2019</w:t>
      </w:r>
    </w:p>
    <w:p w14:paraId="4FE14AC2" w14:textId="3805E788" w:rsidR="006B2F86" w:rsidRPr="00CC6C05" w:rsidRDefault="00CC6C05" w:rsidP="00E71FC3">
      <w:pPr>
        <w:pStyle w:val="NoSpacing"/>
      </w:pPr>
    </w:p>
    <w:sectPr w:rsidR="006B2F86" w:rsidRPr="00CC6C0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A1AE11" w14:textId="77777777" w:rsidR="00CC6C05" w:rsidRDefault="00CC6C05" w:rsidP="00E71FC3">
      <w:pPr>
        <w:spacing w:after="0" w:line="240" w:lineRule="auto"/>
      </w:pPr>
      <w:r>
        <w:separator/>
      </w:r>
    </w:p>
  </w:endnote>
  <w:endnote w:type="continuationSeparator" w:id="0">
    <w:p w14:paraId="5875BD13" w14:textId="77777777" w:rsidR="00CC6C05" w:rsidRDefault="00CC6C0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F81A88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CC8276" w14:textId="77777777" w:rsidR="00CC6C05" w:rsidRDefault="00CC6C05" w:rsidP="00E71FC3">
      <w:pPr>
        <w:spacing w:after="0" w:line="240" w:lineRule="auto"/>
      </w:pPr>
      <w:r>
        <w:separator/>
      </w:r>
    </w:p>
  </w:footnote>
  <w:footnote w:type="continuationSeparator" w:id="0">
    <w:p w14:paraId="0D5C220C" w14:textId="77777777" w:rsidR="00CC6C05" w:rsidRDefault="00CC6C0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6C05"/>
    <w:rsid w:val="001A7C09"/>
    <w:rsid w:val="00577BD5"/>
    <w:rsid w:val="00656CBA"/>
    <w:rsid w:val="006A1F77"/>
    <w:rsid w:val="00733BE7"/>
    <w:rsid w:val="00AB52E8"/>
    <w:rsid w:val="00B16D3F"/>
    <w:rsid w:val="00BB41AC"/>
    <w:rsid w:val="00CC6C05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A0685B"/>
  <w15:chartTrackingRefBased/>
  <w15:docId w15:val="{22D363C4-6087-41FC-829A-FFD5E966E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26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27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2019-03-21T22:18:00Z</dcterms:created>
  <dcterms:modified xsi:type="dcterms:W3CDTF">2019-03-21T22:20:00Z</dcterms:modified>
</cp:coreProperties>
</file>