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CA2863B" w14:textId="77777777" w:rsidR="00BE0AB6" w:rsidRDefault="00BE0AB6" w:rsidP="00BE0AB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William COFFYN</w:t>
      </w:r>
      <w:r>
        <w:rPr>
          <w:rFonts w:cs="Times New Roman"/>
          <w:szCs w:val="24"/>
        </w:rPr>
        <w:t xml:space="preserve">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d.ca.1486)</w:t>
      </w:r>
    </w:p>
    <w:p w14:paraId="02048D6F" w14:textId="77777777" w:rsidR="00BE0AB6" w:rsidRDefault="00BE0AB6" w:rsidP="00BE0AB6">
      <w:pPr>
        <w:pStyle w:val="NoSpacing"/>
        <w:rPr>
          <w:rFonts w:cs="Times New Roman"/>
          <w:szCs w:val="24"/>
        </w:rPr>
      </w:pPr>
    </w:p>
    <w:p w14:paraId="03B28284" w14:textId="77777777" w:rsidR="00BE0AB6" w:rsidRDefault="00BE0AB6" w:rsidP="00BE0AB6">
      <w:pPr>
        <w:pStyle w:val="NoSpacing"/>
        <w:rPr>
          <w:rFonts w:cs="Times New Roman"/>
          <w:szCs w:val="24"/>
        </w:rPr>
      </w:pPr>
    </w:p>
    <w:p w14:paraId="22E46AC9" w14:textId="77777777" w:rsidR="00D73702" w:rsidRDefault="00D73702" w:rsidP="00D73702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17 Jun.</w:t>
      </w:r>
      <w:r>
        <w:rPr>
          <w:rFonts w:cs="Times New Roman"/>
          <w:szCs w:val="24"/>
        </w:rPr>
        <w:tab/>
        <w:t>1477</w:t>
      </w:r>
      <w:r>
        <w:rPr>
          <w:rFonts w:cs="Times New Roman"/>
          <w:szCs w:val="24"/>
        </w:rPr>
        <w:tab/>
        <w:t>Thomas White of Barnstaple, Devon(q.v.), was pardoned for not appearing</w:t>
      </w:r>
    </w:p>
    <w:p w14:paraId="325285D1" w14:textId="2EC71E28" w:rsidR="00D73702" w:rsidRDefault="00D73702" w:rsidP="00BE0AB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to answer him touching a debt of 78s 4d.   (C.P.R. 1476-85 p.26)</w:t>
      </w:r>
    </w:p>
    <w:p w14:paraId="675075B9" w14:textId="77777777" w:rsidR="00E82547" w:rsidRDefault="00E82547" w:rsidP="00E82547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8 Dec.1484</w:t>
      </w:r>
      <w:r>
        <w:rPr>
          <w:rFonts w:cs="Times New Roman"/>
          <w:szCs w:val="24"/>
        </w:rPr>
        <w:tab/>
        <w:t>He was on a commission of array for Devon.</w:t>
      </w:r>
    </w:p>
    <w:p w14:paraId="1E8ECCB8" w14:textId="287D7637" w:rsidR="00E82547" w:rsidRDefault="00E82547" w:rsidP="00BE0AB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(C.P.R. 1476-85 p.490)</w:t>
      </w:r>
    </w:p>
    <w:p w14:paraId="7245B55B" w14:textId="77777777" w:rsidR="00BE0AB6" w:rsidRDefault="00BE0AB6" w:rsidP="00BE0AB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26 Sep.1486</w:t>
      </w:r>
      <w:r>
        <w:rPr>
          <w:rFonts w:cs="Times New Roman"/>
          <w:szCs w:val="24"/>
        </w:rPr>
        <w:tab/>
        <w:t xml:space="preserve">Writ of diem </w:t>
      </w:r>
      <w:proofErr w:type="spellStart"/>
      <w:r>
        <w:rPr>
          <w:rFonts w:cs="Times New Roman"/>
          <w:szCs w:val="24"/>
        </w:rPr>
        <w:t>clausit</w:t>
      </w:r>
      <w:proofErr w:type="spellEnd"/>
      <w:r>
        <w:rPr>
          <w:rFonts w:cs="Times New Roman"/>
          <w:szCs w:val="24"/>
        </w:rPr>
        <w:t xml:space="preserve"> extremum to the Escheator of Devon.</w:t>
      </w:r>
    </w:p>
    <w:p w14:paraId="774B45C1" w14:textId="77777777" w:rsidR="00BE0AB6" w:rsidRDefault="00BE0AB6" w:rsidP="00BE0AB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(C.F.R. 1485-1509 p.46)</w:t>
      </w:r>
    </w:p>
    <w:p w14:paraId="1DBFE8CA" w14:textId="77777777" w:rsidR="00BE0AB6" w:rsidRDefault="00BE0AB6" w:rsidP="00BE0AB6">
      <w:pPr>
        <w:pStyle w:val="NoSpacing"/>
        <w:rPr>
          <w:rFonts w:cs="Times New Roman"/>
          <w:szCs w:val="24"/>
        </w:rPr>
      </w:pPr>
    </w:p>
    <w:p w14:paraId="6652419B" w14:textId="77777777" w:rsidR="00BE0AB6" w:rsidRDefault="00BE0AB6" w:rsidP="00BE0AB6">
      <w:pPr>
        <w:pStyle w:val="NoSpacing"/>
        <w:rPr>
          <w:rFonts w:cs="Times New Roman"/>
          <w:szCs w:val="24"/>
        </w:rPr>
      </w:pPr>
    </w:p>
    <w:p w14:paraId="7CABC84C" w14:textId="77777777" w:rsidR="00BE0AB6" w:rsidRDefault="00BE0AB6" w:rsidP="00BE0AB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31 May 2024</w:t>
      </w:r>
    </w:p>
    <w:p w14:paraId="0527AA43" w14:textId="766698AE" w:rsidR="00E82547" w:rsidRDefault="00E82547" w:rsidP="00BE0AB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9 October 2024</w:t>
      </w:r>
    </w:p>
    <w:p w14:paraId="258A3FAC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DF012C0" w14:textId="77777777" w:rsidR="00405FE4" w:rsidRDefault="00405FE4" w:rsidP="009139A6">
      <w:r>
        <w:separator/>
      </w:r>
    </w:p>
  </w:endnote>
  <w:endnote w:type="continuationSeparator" w:id="0">
    <w:p w14:paraId="623D07B1" w14:textId="77777777" w:rsidR="00405FE4" w:rsidRDefault="00405FE4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E55741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C20392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AA73E1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1A267B8" w14:textId="77777777" w:rsidR="00405FE4" w:rsidRDefault="00405FE4" w:rsidP="009139A6">
      <w:r>
        <w:separator/>
      </w:r>
    </w:p>
  </w:footnote>
  <w:footnote w:type="continuationSeparator" w:id="0">
    <w:p w14:paraId="75AD69CB" w14:textId="77777777" w:rsidR="00405FE4" w:rsidRDefault="00405FE4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6B5FB7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145F92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C41C7A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0AB6"/>
    <w:rsid w:val="00037C85"/>
    <w:rsid w:val="000666E0"/>
    <w:rsid w:val="002510B7"/>
    <w:rsid w:val="00270799"/>
    <w:rsid w:val="003460C1"/>
    <w:rsid w:val="00405FE4"/>
    <w:rsid w:val="005C130B"/>
    <w:rsid w:val="006A7B9D"/>
    <w:rsid w:val="00826F5C"/>
    <w:rsid w:val="008E3353"/>
    <w:rsid w:val="009139A6"/>
    <w:rsid w:val="009411C2"/>
    <w:rsid w:val="009448BB"/>
    <w:rsid w:val="00947624"/>
    <w:rsid w:val="00A3176C"/>
    <w:rsid w:val="00AE65F8"/>
    <w:rsid w:val="00BA00AB"/>
    <w:rsid w:val="00BE0AB6"/>
    <w:rsid w:val="00C71834"/>
    <w:rsid w:val="00CB4ED9"/>
    <w:rsid w:val="00D73702"/>
    <w:rsid w:val="00E61DA6"/>
    <w:rsid w:val="00E82547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38598E"/>
  <w15:chartTrackingRefBased/>
  <w15:docId w15:val="{68FD24CA-8D8E-426B-888F-C335876F03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35</TotalTime>
  <Pages>1</Pages>
  <Words>58</Words>
  <Characters>336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3</cp:revision>
  <dcterms:created xsi:type="dcterms:W3CDTF">2024-05-31T19:58:00Z</dcterms:created>
  <dcterms:modified xsi:type="dcterms:W3CDTF">2024-10-09T15:50:00Z</dcterms:modified>
</cp:coreProperties>
</file>