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8F57FA" w14:textId="77777777" w:rsidR="00931194" w:rsidRDefault="00931194" w:rsidP="0093119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COK</w:t>
      </w:r>
      <w:r>
        <w:rPr>
          <w:rFonts w:cs="Times New Roman"/>
          <w:szCs w:val="24"/>
        </w:rPr>
        <w:t xml:space="preserve">      (fl.1468)</w:t>
      </w:r>
    </w:p>
    <w:p w14:paraId="3F2EE0DF" w14:textId="33B2A5E7" w:rsidR="00931194" w:rsidRDefault="00931194" w:rsidP="0093119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Cambridge University.</w:t>
      </w:r>
    </w:p>
    <w:p w14:paraId="047596B1" w14:textId="77777777" w:rsidR="00931194" w:rsidRDefault="00931194" w:rsidP="00931194">
      <w:pPr>
        <w:pStyle w:val="NoSpacing"/>
        <w:rPr>
          <w:rFonts w:cs="Times New Roman"/>
          <w:szCs w:val="24"/>
        </w:rPr>
      </w:pPr>
    </w:p>
    <w:p w14:paraId="2E22C950" w14:textId="77777777" w:rsidR="00931194" w:rsidRDefault="00931194" w:rsidP="00931194">
      <w:pPr>
        <w:pStyle w:val="NoSpacing"/>
        <w:rPr>
          <w:rFonts w:cs="Times New Roman"/>
          <w:szCs w:val="24"/>
        </w:rPr>
      </w:pPr>
    </w:p>
    <w:p w14:paraId="0791C0B5" w14:textId="77777777" w:rsidR="00931194" w:rsidRDefault="00931194" w:rsidP="0093119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1468</w:t>
      </w:r>
      <w:r>
        <w:rPr>
          <w:rFonts w:cs="Times New Roman"/>
          <w:szCs w:val="24"/>
        </w:rPr>
        <w:tab/>
        <w:t>Scholar of Clere Hall; he was aged 14.</w:t>
      </w:r>
    </w:p>
    <w:p w14:paraId="7D9A8D88" w14:textId="77777777" w:rsidR="00931194" w:rsidRDefault="00931194" w:rsidP="0093119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(“Alumni </w:t>
      </w:r>
      <w:proofErr w:type="spellStart"/>
      <w:r>
        <w:rPr>
          <w:rFonts w:cs="Times New Roman"/>
          <w:szCs w:val="24"/>
        </w:rPr>
        <w:t>Cantabrigienses</w:t>
      </w:r>
      <w:proofErr w:type="spellEnd"/>
      <w:r>
        <w:rPr>
          <w:rFonts w:cs="Times New Roman"/>
          <w:szCs w:val="24"/>
        </w:rPr>
        <w:t xml:space="preserve">” compiled by John Venn and </w:t>
      </w:r>
      <w:proofErr w:type="spellStart"/>
      <w:r>
        <w:rPr>
          <w:rFonts w:cs="Times New Roman"/>
          <w:szCs w:val="24"/>
        </w:rPr>
        <w:t>J.A.Venn</w:t>
      </w:r>
      <w:proofErr w:type="spellEnd"/>
      <w:r>
        <w:rPr>
          <w:rFonts w:cs="Times New Roman"/>
          <w:szCs w:val="24"/>
        </w:rPr>
        <w:t xml:space="preserve">, </w:t>
      </w:r>
    </w:p>
    <w:p w14:paraId="2D3499F0" w14:textId="77777777" w:rsidR="00931194" w:rsidRDefault="00931194" w:rsidP="00931194">
      <w:pPr>
        <w:pStyle w:val="NoSpacing"/>
        <w:ind w:left="720" w:firstLine="720"/>
        <w:rPr>
          <w:rFonts w:cs="Times New Roman"/>
          <w:szCs w:val="24"/>
        </w:rPr>
      </w:pPr>
      <w:r>
        <w:rPr>
          <w:rFonts w:cs="Times New Roman"/>
          <w:szCs w:val="24"/>
        </w:rPr>
        <w:t>pub. Cambridge University Press, 1922, part I volume I p.389)</w:t>
      </w:r>
    </w:p>
    <w:p w14:paraId="560245A8" w14:textId="77777777" w:rsidR="00931194" w:rsidRDefault="00931194" w:rsidP="00931194">
      <w:pPr>
        <w:pStyle w:val="NoSpacing"/>
        <w:rPr>
          <w:rFonts w:cs="Times New Roman"/>
          <w:szCs w:val="24"/>
        </w:rPr>
      </w:pPr>
    </w:p>
    <w:p w14:paraId="30372416" w14:textId="77777777" w:rsidR="00931194" w:rsidRDefault="00931194" w:rsidP="00931194">
      <w:pPr>
        <w:pStyle w:val="NoSpacing"/>
        <w:rPr>
          <w:rFonts w:cs="Times New Roman"/>
          <w:szCs w:val="24"/>
        </w:rPr>
      </w:pPr>
    </w:p>
    <w:p w14:paraId="4E70229A" w14:textId="77777777" w:rsidR="00931194" w:rsidRDefault="00931194" w:rsidP="00931194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5 November 2024</w:t>
      </w:r>
    </w:p>
    <w:p w14:paraId="0851250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4A53EB" w14:textId="77777777" w:rsidR="00931194" w:rsidRDefault="00931194" w:rsidP="009139A6">
      <w:r>
        <w:separator/>
      </w:r>
    </w:p>
  </w:endnote>
  <w:endnote w:type="continuationSeparator" w:id="0">
    <w:p w14:paraId="2E6989B7" w14:textId="77777777" w:rsidR="00931194" w:rsidRDefault="0093119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D45E1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113A2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I.S.Rogers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1AA12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C43C4B" w14:textId="77777777" w:rsidR="00931194" w:rsidRDefault="00931194" w:rsidP="009139A6">
      <w:r>
        <w:separator/>
      </w:r>
    </w:p>
  </w:footnote>
  <w:footnote w:type="continuationSeparator" w:id="0">
    <w:p w14:paraId="63C86C25" w14:textId="77777777" w:rsidR="00931194" w:rsidRDefault="0093119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35131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334B6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1486A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194"/>
    <w:rsid w:val="000666E0"/>
    <w:rsid w:val="002510B7"/>
    <w:rsid w:val="00270799"/>
    <w:rsid w:val="003C61A1"/>
    <w:rsid w:val="005C130B"/>
    <w:rsid w:val="00826F5C"/>
    <w:rsid w:val="009139A6"/>
    <w:rsid w:val="00931194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60198"/>
  <w15:chartTrackingRefBased/>
  <w15:docId w15:val="{17E68C29-619B-43E4-8370-5981CFABC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2024-11-05T20:29:00Z</dcterms:created>
  <dcterms:modified xsi:type="dcterms:W3CDTF">2024-11-05T20:30:00Z</dcterms:modified>
</cp:coreProperties>
</file>