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24170B" w14:textId="77777777" w:rsidR="0041189C" w:rsidRDefault="0041189C" w:rsidP="0041189C">
      <w:pPr>
        <w:pStyle w:val="NoSpacing"/>
        <w:rPr>
          <w:rFonts w:eastAsia="Times New Roman"/>
        </w:rPr>
      </w:pPr>
      <w:r>
        <w:rPr>
          <w:u w:val="single"/>
        </w:rPr>
        <w:t>John COK</w:t>
      </w:r>
      <w:r>
        <w:t xml:space="preserve">      </w:t>
      </w:r>
      <w:proofErr w:type="gramStart"/>
      <w:r>
        <w:t xml:space="preserve">   </w:t>
      </w:r>
      <w:r>
        <w:rPr>
          <w:rFonts w:eastAsia="Times New Roman"/>
        </w:rPr>
        <w:t>(</w:t>
      </w:r>
      <w:proofErr w:type="gramEnd"/>
      <w:r>
        <w:rPr>
          <w:rFonts w:eastAsia="Times New Roman"/>
        </w:rPr>
        <w:t>fl.1413)</w:t>
      </w:r>
    </w:p>
    <w:p w14:paraId="2494B4D9" w14:textId="77777777" w:rsidR="0041189C" w:rsidRDefault="0041189C" w:rsidP="0041189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of </w:t>
      </w:r>
      <w:proofErr w:type="spellStart"/>
      <w:r>
        <w:rPr>
          <w:rFonts w:eastAsia="Times New Roman"/>
        </w:rPr>
        <w:t>Lilborne</w:t>
      </w:r>
      <w:proofErr w:type="spellEnd"/>
      <w:r>
        <w:rPr>
          <w:rFonts w:eastAsia="Times New Roman"/>
        </w:rPr>
        <w:t>.</w:t>
      </w:r>
    </w:p>
    <w:p w14:paraId="77EAB6FB" w14:textId="77777777" w:rsidR="0041189C" w:rsidRDefault="0041189C" w:rsidP="0041189C">
      <w:pPr>
        <w:pStyle w:val="NoSpacing"/>
        <w:rPr>
          <w:rFonts w:eastAsia="Times New Roman"/>
        </w:rPr>
      </w:pPr>
    </w:p>
    <w:p w14:paraId="027AA656" w14:textId="77777777" w:rsidR="0041189C" w:rsidRDefault="0041189C" w:rsidP="0041189C">
      <w:pPr>
        <w:pStyle w:val="NoSpacing"/>
        <w:rPr>
          <w:rFonts w:eastAsia="Times New Roman"/>
        </w:rPr>
      </w:pPr>
    </w:p>
    <w:p w14:paraId="364BDB21" w14:textId="77777777" w:rsidR="0041189C" w:rsidRDefault="0041189C" w:rsidP="0041189C">
      <w:pPr>
        <w:pStyle w:val="NoSpacing"/>
      </w:pPr>
      <w:r>
        <w:t xml:space="preserve">  5 Jul.1413</w:t>
      </w:r>
      <w:r>
        <w:tab/>
        <w:t>He was one of those who were commissioned to levy and collect from</w:t>
      </w:r>
    </w:p>
    <w:p w14:paraId="17224913" w14:textId="77777777" w:rsidR="0041189C" w:rsidRDefault="0041189C" w:rsidP="0041189C">
      <w:pPr>
        <w:pStyle w:val="NoSpacing"/>
      </w:pPr>
      <w:r>
        <w:tab/>
      </w:r>
      <w:r>
        <w:tab/>
        <w:t>all cities, boroughs and towns and from all secular lords of towns and</w:t>
      </w:r>
    </w:p>
    <w:p w14:paraId="195A1E58" w14:textId="77777777" w:rsidR="0041189C" w:rsidRDefault="0041189C" w:rsidP="0041189C">
      <w:pPr>
        <w:pStyle w:val="NoSpacing"/>
        <w:ind w:left="1440"/>
      </w:pPr>
      <w:r>
        <w:t>other lay persons having goods and possessions in Northamptonshire</w:t>
      </w:r>
    </w:p>
    <w:p w14:paraId="314AD18A" w14:textId="77777777" w:rsidR="0041189C" w:rsidRDefault="0041189C" w:rsidP="0041189C">
      <w:pPr>
        <w:pStyle w:val="NoSpacing"/>
        <w:ind w:left="1440"/>
      </w:pPr>
      <w:r>
        <w:t>the taxes of the fifteenth and the tenth.</w:t>
      </w:r>
    </w:p>
    <w:p w14:paraId="1E555E1F" w14:textId="77777777" w:rsidR="0041189C" w:rsidRDefault="0041189C" w:rsidP="0041189C">
      <w:pPr>
        <w:pStyle w:val="NoSpacing"/>
      </w:pPr>
      <w:r>
        <w:tab/>
      </w:r>
      <w:r>
        <w:tab/>
        <w:t>(C.F.R. 1413-22 p.26)</w:t>
      </w:r>
    </w:p>
    <w:p w14:paraId="4C088D93" w14:textId="77777777" w:rsidR="0041189C" w:rsidRDefault="0041189C" w:rsidP="0041189C">
      <w:pPr>
        <w:pStyle w:val="NoSpacing"/>
      </w:pPr>
    </w:p>
    <w:p w14:paraId="7F2C10B9" w14:textId="77777777" w:rsidR="0041189C" w:rsidRDefault="0041189C" w:rsidP="0041189C">
      <w:pPr>
        <w:pStyle w:val="NoSpacing"/>
      </w:pPr>
    </w:p>
    <w:p w14:paraId="588A7E9E" w14:textId="77777777" w:rsidR="0041189C" w:rsidRDefault="0041189C" w:rsidP="0041189C">
      <w:pPr>
        <w:pStyle w:val="NoSpacing"/>
      </w:pPr>
      <w:r>
        <w:t>30 July 2024</w:t>
      </w:r>
    </w:p>
    <w:p w14:paraId="109F204D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8EB4D6" w14:textId="77777777" w:rsidR="0041189C" w:rsidRDefault="0041189C" w:rsidP="009139A6">
      <w:r>
        <w:separator/>
      </w:r>
    </w:p>
  </w:endnote>
  <w:endnote w:type="continuationSeparator" w:id="0">
    <w:p w14:paraId="1EBB0576" w14:textId="77777777" w:rsidR="0041189C" w:rsidRDefault="0041189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271D02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D9C642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49AE1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0E64FD" w14:textId="77777777" w:rsidR="0041189C" w:rsidRDefault="0041189C" w:rsidP="009139A6">
      <w:r>
        <w:separator/>
      </w:r>
    </w:p>
  </w:footnote>
  <w:footnote w:type="continuationSeparator" w:id="0">
    <w:p w14:paraId="2C78B239" w14:textId="77777777" w:rsidR="0041189C" w:rsidRDefault="0041189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3171E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4B2003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81B8C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189C"/>
    <w:rsid w:val="000666E0"/>
    <w:rsid w:val="002510B7"/>
    <w:rsid w:val="00270799"/>
    <w:rsid w:val="0041189C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D43AA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8E1AC8"/>
  <w15:chartTrackingRefBased/>
  <w15:docId w15:val="{72235489-DD72-4D35-B0AA-E22D64A7C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51</Words>
  <Characters>293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2024-07-31T20:37:00Z</dcterms:created>
  <dcterms:modified xsi:type="dcterms:W3CDTF">2024-07-31T20:37:00Z</dcterms:modified>
</cp:coreProperties>
</file>