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D784E2" w14:textId="77777777" w:rsidR="00F60396" w:rsidRDefault="00F60396" w:rsidP="00F6039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Laurence COK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fl.1428)</w:t>
      </w:r>
    </w:p>
    <w:p w14:paraId="0711A7AC" w14:textId="77777777" w:rsidR="00F60396" w:rsidRDefault="00F60396" w:rsidP="00F6039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Benenden, Kent.</w:t>
      </w:r>
    </w:p>
    <w:p w14:paraId="4B5A3598" w14:textId="77777777" w:rsidR="00F60396" w:rsidRDefault="00F60396" w:rsidP="00F6039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EC6E654" w14:textId="77777777" w:rsidR="00F60396" w:rsidRDefault="00F60396" w:rsidP="00F6039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F7F03C1" w14:textId="77777777" w:rsidR="00F60396" w:rsidRDefault="00F60396" w:rsidP="00F6039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8 May1428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cited for being a suspected </w:t>
      </w:r>
      <w:proofErr w:type="spellStart"/>
      <w:r>
        <w:rPr>
          <w:rFonts w:ascii="Times New Roman" w:hAnsi="Times New Roman" w:cs="Times New Roman"/>
          <w:sz w:val="24"/>
          <w:szCs w:val="24"/>
        </w:rPr>
        <w:t>lollard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by James </w:t>
      </w:r>
      <w:proofErr w:type="spellStart"/>
      <w:r>
        <w:rPr>
          <w:rFonts w:ascii="Times New Roman" w:hAnsi="Times New Roman" w:cs="Times New Roman"/>
          <w:sz w:val="24"/>
          <w:szCs w:val="24"/>
        </w:rPr>
        <w:t>Burbache</w:t>
      </w:r>
      <w:proofErr w:type="spellEnd"/>
      <w:r>
        <w:rPr>
          <w:rFonts w:ascii="Times New Roman" w:hAnsi="Times New Roman" w:cs="Times New Roman"/>
          <w:sz w:val="24"/>
          <w:szCs w:val="24"/>
        </w:rPr>
        <w:t>, official of the</w:t>
      </w:r>
    </w:p>
    <w:p w14:paraId="16BFB16C" w14:textId="77777777" w:rsidR="00F60396" w:rsidRDefault="00F60396" w:rsidP="00F6039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Archbishop of Canterbury(q.v.).</w:t>
      </w:r>
    </w:p>
    <w:p w14:paraId="53063973" w14:textId="77777777" w:rsidR="00F60396" w:rsidRDefault="00F60396" w:rsidP="00F6039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(“The Early Lollards: A Survey of Popular Lollard Activity in England </w:t>
      </w:r>
    </w:p>
    <w:p w14:paraId="30D6D9FA" w14:textId="77777777" w:rsidR="00F60396" w:rsidRDefault="00F60396" w:rsidP="00F60396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1382-1428” by Charles </w:t>
      </w:r>
      <w:proofErr w:type="spellStart"/>
      <w:r>
        <w:rPr>
          <w:rFonts w:ascii="Times New Roman" w:hAnsi="Times New Roman" w:cs="Times New Roman"/>
          <w:sz w:val="24"/>
          <w:szCs w:val="24"/>
        </w:rPr>
        <w:t>Kightley</w:t>
      </w:r>
      <w:proofErr w:type="spellEnd"/>
      <w:r>
        <w:rPr>
          <w:rFonts w:ascii="Times New Roman" w:hAnsi="Times New Roman" w:cs="Times New Roman"/>
          <w:sz w:val="24"/>
          <w:szCs w:val="24"/>
        </w:rPr>
        <w:t>. Submitted for the degree of Ph.D. in</w:t>
      </w:r>
    </w:p>
    <w:p w14:paraId="3D75268F" w14:textId="77777777" w:rsidR="00F60396" w:rsidRDefault="00F60396" w:rsidP="00F60396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Department of History of the University of York, September 1475 </w:t>
      </w:r>
    </w:p>
    <w:p w14:paraId="52551483" w14:textId="77777777" w:rsidR="00F60396" w:rsidRDefault="00F60396" w:rsidP="00F60396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pp.410-11)</w:t>
      </w:r>
    </w:p>
    <w:p w14:paraId="2500DA41" w14:textId="77777777" w:rsidR="00F60396" w:rsidRDefault="00F60396" w:rsidP="00F6039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 Jul.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He was excommunicated in his absence, having repeatedly failed to appear.</w:t>
      </w:r>
    </w:p>
    <w:p w14:paraId="2CC1C256" w14:textId="77777777" w:rsidR="00F60396" w:rsidRDefault="00F60396" w:rsidP="00F6039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(ibid.)</w:t>
      </w:r>
    </w:p>
    <w:p w14:paraId="2049251A" w14:textId="77777777" w:rsidR="00F60396" w:rsidRDefault="00F60396" w:rsidP="00F6039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1211157" w14:textId="77777777" w:rsidR="00F60396" w:rsidRDefault="00F60396" w:rsidP="00F6039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CA3079A" w14:textId="77777777" w:rsidR="00F60396" w:rsidRDefault="00F60396" w:rsidP="00F6039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 January 2022</w:t>
      </w:r>
    </w:p>
    <w:p w14:paraId="34C1DE70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6E9C96" w14:textId="77777777" w:rsidR="00F60396" w:rsidRDefault="00F60396" w:rsidP="009139A6">
      <w:r>
        <w:separator/>
      </w:r>
    </w:p>
  </w:endnote>
  <w:endnote w:type="continuationSeparator" w:id="0">
    <w:p w14:paraId="383DBC21" w14:textId="77777777" w:rsidR="00F60396" w:rsidRDefault="00F60396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E8273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31869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207FA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7F4023" w14:textId="77777777" w:rsidR="00F60396" w:rsidRDefault="00F60396" w:rsidP="009139A6">
      <w:r>
        <w:separator/>
      </w:r>
    </w:p>
  </w:footnote>
  <w:footnote w:type="continuationSeparator" w:id="0">
    <w:p w14:paraId="1F3AD61E" w14:textId="77777777" w:rsidR="00F60396" w:rsidRDefault="00F60396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3BFF9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13E8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4184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396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  <w:rsid w:val="00F60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9AA283"/>
  <w15:chartTrackingRefBased/>
  <w15:docId w15:val="{83981264-102E-4DC5-A41A-EAAC2BAD1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75</Words>
  <Characters>433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2022-02-06T08:32:00Z</dcterms:created>
  <dcterms:modified xsi:type="dcterms:W3CDTF">2022-02-06T08:32:00Z</dcterms:modified>
</cp:coreProperties>
</file>