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5C99" w:rsidRPr="00EE6BBB" w:rsidRDefault="002C5C99" w:rsidP="002C5C99">
      <w:pPr>
        <w:pStyle w:val="NoSpacing"/>
      </w:pPr>
      <w:r w:rsidRPr="00EE6BBB">
        <w:rPr>
          <w:u w:val="single"/>
        </w:rPr>
        <w:t>Robert COK</w:t>
      </w:r>
      <w:r w:rsidRPr="00EE6BBB">
        <w:t xml:space="preserve">   </w:t>
      </w:r>
      <w:proofErr w:type="gramStart"/>
      <w:r w:rsidRPr="00EE6BBB">
        <w:t xml:space="preserve">   (</w:t>
      </w:r>
      <w:proofErr w:type="gramEnd"/>
      <w:r w:rsidRPr="00EE6BBB">
        <w:t>fl.1473)</w:t>
      </w:r>
    </w:p>
    <w:p w:rsidR="002C5C99" w:rsidRPr="00EE6BBB" w:rsidRDefault="002C5C99" w:rsidP="002C5C99">
      <w:pPr>
        <w:pStyle w:val="NoSpacing"/>
      </w:pPr>
    </w:p>
    <w:p w:rsidR="002C5C99" w:rsidRPr="00EE6BBB" w:rsidRDefault="002C5C99" w:rsidP="002C5C99">
      <w:pPr>
        <w:pStyle w:val="NoSpacing"/>
      </w:pPr>
    </w:p>
    <w:p w:rsidR="002C5C99" w:rsidRPr="00EE6BBB" w:rsidRDefault="002C5C99" w:rsidP="002C5C99">
      <w:pPr>
        <w:pStyle w:val="NoSpacing"/>
      </w:pPr>
      <w:r w:rsidRPr="00EE6BBB">
        <w:t>= Alice(q.v.).</w:t>
      </w:r>
    </w:p>
    <w:p w:rsidR="002C5C99" w:rsidRPr="00EE6BBB" w:rsidRDefault="002C5C99" w:rsidP="002C5C99">
      <w:pPr>
        <w:pStyle w:val="NoSpacing"/>
      </w:pPr>
      <w:r w:rsidRPr="00EE6BBB">
        <w:t>(</w:t>
      </w:r>
      <w:hyperlink r:id="rId6" w:history="1">
        <w:r w:rsidRPr="00EE6BBB">
          <w:rPr>
            <w:rStyle w:val="Hyperlink"/>
          </w:rPr>
          <w:t>www.medievalgenealogy.org.uk/fines/abstracts/CP_25_1_126_79.shtml</w:t>
        </w:r>
      </w:hyperlink>
      <w:r w:rsidRPr="00EE6BBB">
        <w:t>)</w:t>
      </w:r>
    </w:p>
    <w:p w:rsidR="002C5C99" w:rsidRPr="00EE6BBB" w:rsidRDefault="002C5C99" w:rsidP="002C5C99">
      <w:pPr>
        <w:pStyle w:val="NoSpacing"/>
      </w:pPr>
    </w:p>
    <w:p w:rsidR="002C5C99" w:rsidRPr="00EE6BBB" w:rsidRDefault="002C5C99" w:rsidP="002C5C99">
      <w:pPr>
        <w:pStyle w:val="NoSpacing"/>
      </w:pPr>
    </w:p>
    <w:p w:rsidR="002C5C99" w:rsidRPr="00EE6BBB" w:rsidRDefault="002C5C99" w:rsidP="002C5C99">
      <w:pPr>
        <w:pStyle w:val="NoSpacing"/>
      </w:pPr>
      <w:r w:rsidRPr="00EE6BBB">
        <w:t xml:space="preserve">  9 May1473</w:t>
      </w:r>
      <w:r w:rsidRPr="00EE6BBB">
        <w:tab/>
        <w:t xml:space="preserve">Settlement of the action taken against them by Robert Staunton(q.v.) over </w:t>
      </w:r>
    </w:p>
    <w:p w:rsidR="002C5C99" w:rsidRPr="00EE6BBB" w:rsidRDefault="002C5C99" w:rsidP="002C5C99">
      <w:pPr>
        <w:pStyle w:val="NoSpacing"/>
      </w:pPr>
      <w:r w:rsidRPr="00EE6BBB">
        <w:tab/>
      </w:r>
      <w:r w:rsidRPr="00EE6BBB">
        <w:tab/>
        <w:t xml:space="preserve">a </w:t>
      </w:r>
      <w:proofErr w:type="spellStart"/>
      <w:r w:rsidRPr="00EE6BBB">
        <w:t>messuage</w:t>
      </w:r>
      <w:proofErr w:type="spellEnd"/>
      <w:r w:rsidRPr="00EE6BBB">
        <w:t>, a toft, 53 acres of land, 6 acres of meadow and</w:t>
      </w:r>
    </w:p>
    <w:p w:rsidR="002C5C99" w:rsidRPr="00EE6BBB" w:rsidRDefault="002C5C99" w:rsidP="002C5C99">
      <w:pPr>
        <w:pStyle w:val="NoSpacing"/>
      </w:pPr>
      <w:r w:rsidRPr="00EE6BBB">
        <w:tab/>
      </w:r>
      <w:r w:rsidRPr="00EE6BBB">
        <w:tab/>
        <w:t xml:space="preserve">3 acres of pasture in </w:t>
      </w:r>
      <w:proofErr w:type="spellStart"/>
      <w:r w:rsidRPr="00EE6BBB">
        <w:t>Woodthorp</w:t>
      </w:r>
      <w:proofErr w:type="spellEnd"/>
      <w:r w:rsidRPr="00EE6BBB">
        <w:t xml:space="preserve"> and </w:t>
      </w:r>
      <w:proofErr w:type="spellStart"/>
      <w:r w:rsidRPr="00EE6BBB">
        <w:t>Quorndon</w:t>
      </w:r>
      <w:proofErr w:type="spellEnd"/>
      <w:r w:rsidRPr="00EE6BBB">
        <w:t>, Leicestershire. (ibid.)</w:t>
      </w:r>
    </w:p>
    <w:p w:rsidR="002C5C99" w:rsidRPr="00EE6BBB" w:rsidRDefault="002C5C99" w:rsidP="002C5C99">
      <w:pPr>
        <w:pStyle w:val="NoSpacing"/>
      </w:pPr>
    </w:p>
    <w:p w:rsidR="002C5C99" w:rsidRPr="00EE6BBB" w:rsidRDefault="002C5C99" w:rsidP="002C5C99">
      <w:pPr>
        <w:pStyle w:val="NoSpacing"/>
      </w:pPr>
    </w:p>
    <w:p w:rsidR="002C5C99" w:rsidRPr="00EE6BBB" w:rsidRDefault="002C5C99" w:rsidP="002C5C99">
      <w:pPr>
        <w:pStyle w:val="NoSpacing"/>
      </w:pPr>
      <w:r w:rsidRPr="00EE6BBB">
        <w:t>28 November 2015</w:t>
      </w:r>
    </w:p>
    <w:p w:rsidR="006B2F86" w:rsidRPr="00E71FC3" w:rsidRDefault="002C5C99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5C99" w:rsidRDefault="002C5C99" w:rsidP="00E71FC3">
      <w:pPr>
        <w:spacing w:after="0" w:line="240" w:lineRule="auto"/>
      </w:pPr>
      <w:r>
        <w:separator/>
      </w:r>
    </w:p>
  </w:endnote>
  <w:endnote w:type="continuationSeparator" w:id="0">
    <w:p w:rsidR="002C5C99" w:rsidRDefault="002C5C9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5C99" w:rsidRDefault="002C5C99" w:rsidP="00E71FC3">
      <w:pPr>
        <w:spacing w:after="0" w:line="240" w:lineRule="auto"/>
      </w:pPr>
      <w:r>
        <w:separator/>
      </w:r>
    </w:p>
  </w:footnote>
  <w:footnote w:type="continuationSeparator" w:id="0">
    <w:p w:rsidR="002C5C99" w:rsidRDefault="002C5C9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C99"/>
    <w:rsid w:val="001A7C09"/>
    <w:rsid w:val="002C5C9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C06710-8136-4701-95BC-E355043AE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2C5C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126_79.s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2017-10-08T19:35:00Z</dcterms:created>
  <dcterms:modified xsi:type="dcterms:W3CDTF">2017-10-08T19:38:00Z</dcterms:modified>
</cp:coreProperties>
</file>