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4CCC39" w14:textId="4F6F647A" w:rsidR="00744617" w:rsidRDefault="00744617" w:rsidP="00744617">
      <w:pPr>
        <w:pStyle w:val="NoSpacing"/>
      </w:pPr>
      <w:r>
        <w:rPr>
          <w:u w:val="single"/>
        </w:rPr>
        <w:t>Robert COK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</w:t>
      </w:r>
      <w:r>
        <w:t>19</w:t>
      </w:r>
      <w:r>
        <w:t>)</w:t>
      </w:r>
    </w:p>
    <w:p w14:paraId="4E43936D" w14:textId="77777777" w:rsidR="00744617" w:rsidRDefault="00744617" w:rsidP="00744617">
      <w:pPr>
        <w:pStyle w:val="NoSpacing"/>
      </w:pPr>
      <w:r>
        <w:t>of the diocese of Exeter.</w:t>
      </w:r>
    </w:p>
    <w:p w14:paraId="117BABF2" w14:textId="77777777" w:rsidR="00744617" w:rsidRDefault="00744617" w:rsidP="00744617">
      <w:pPr>
        <w:pStyle w:val="NoSpacing"/>
      </w:pPr>
    </w:p>
    <w:p w14:paraId="5080133E" w14:textId="77777777" w:rsidR="00744617" w:rsidRDefault="00744617" w:rsidP="00744617">
      <w:pPr>
        <w:pStyle w:val="NoSpacing"/>
      </w:pPr>
    </w:p>
    <w:p w14:paraId="5C6F116E" w14:textId="5B2D944B" w:rsidR="00744617" w:rsidRDefault="00744617" w:rsidP="00744617">
      <w:pPr>
        <w:pStyle w:val="NoSpacing"/>
      </w:pPr>
      <w:r>
        <w:t>1</w:t>
      </w:r>
      <w:r>
        <w:t>7 May1419</w:t>
      </w:r>
      <w:r>
        <w:tab/>
        <w:t xml:space="preserve">He was ordained to his first tonsure in </w:t>
      </w:r>
      <w:proofErr w:type="spellStart"/>
      <w:r>
        <w:t>Marazion</w:t>
      </w:r>
      <w:proofErr w:type="spellEnd"/>
      <w:r>
        <w:t>, Cornwall.</w:t>
      </w:r>
    </w:p>
    <w:p w14:paraId="2BFC95FC" w14:textId="3044A149" w:rsidR="00744617" w:rsidRDefault="00744617" w:rsidP="00744617">
      <w:pPr>
        <w:pStyle w:val="NoSpacing"/>
      </w:pPr>
      <w:r>
        <w:tab/>
      </w:r>
      <w:r>
        <w:tab/>
        <w:t>(“Stafford Register” pp.430 and 42</w:t>
      </w:r>
      <w:r>
        <w:t>8</w:t>
      </w:r>
      <w:bookmarkStart w:id="0" w:name="_GoBack"/>
      <w:bookmarkEnd w:id="0"/>
      <w:r>
        <w:t>)</w:t>
      </w:r>
    </w:p>
    <w:p w14:paraId="1412A30A" w14:textId="77777777" w:rsidR="00744617" w:rsidRDefault="00744617" w:rsidP="00744617">
      <w:pPr>
        <w:pStyle w:val="NoSpacing"/>
      </w:pPr>
    </w:p>
    <w:p w14:paraId="2A057CD8" w14:textId="77777777" w:rsidR="00744617" w:rsidRDefault="00744617" w:rsidP="00744617">
      <w:pPr>
        <w:pStyle w:val="NoSpacing"/>
      </w:pPr>
    </w:p>
    <w:p w14:paraId="2F932583" w14:textId="77777777" w:rsidR="00744617" w:rsidRPr="00AB0B7C" w:rsidRDefault="00744617" w:rsidP="00744617">
      <w:pPr>
        <w:pStyle w:val="NoSpacing"/>
      </w:pPr>
      <w:r>
        <w:t>22 March 2019</w:t>
      </w:r>
    </w:p>
    <w:p w14:paraId="28A5379B" w14:textId="27B852CA" w:rsidR="006B2F86" w:rsidRPr="00744617" w:rsidRDefault="00744617" w:rsidP="00E71FC3">
      <w:pPr>
        <w:pStyle w:val="NoSpacing"/>
      </w:pPr>
    </w:p>
    <w:sectPr w:rsidR="006B2F86" w:rsidRPr="0074461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13E663" w14:textId="77777777" w:rsidR="00744617" w:rsidRDefault="00744617" w:rsidP="00E71FC3">
      <w:pPr>
        <w:spacing w:after="0" w:line="240" w:lineRule="auto"/>
      </w:pPr>
      <w:r>
        <w:separator/>
      </w:r>
    </w:p>
  </w:endnote>
  <w:endnote w:type="continuationSeparator" w:id="0">
    <w:p w14:paraId="6E8AAF08" w14:textId="77777777" w:rsidR="00744617" w:rsidRDefault="0074461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BA0FE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1780EE" w14:textId="77777777" w:rsidR="00744617" w:rsidRDefault="00744617" w:rsidP="00E71FC3">
      <w:pPr>
        <w:spacing w:after="0" w:line="240" w:lineRule="auto"/>
      </w:pPr>
      <w:r>
        <w:separator/>
      </w:r>
    </w:p>
  </w:footnote>
  <w:footnote w:type="continuationSeparator" w:id="0">
    <w:p w14:paraId="598A7BEA" w14:textId="77777777" w:rsidR="00744617" w:rsidRDefault="0074461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617"/>
    <w:rsid w:val="001A7C09"/>
    <w:rsid w:val="00577BD5"/>
    <w:rsid w:val="00656CBA"/>
    <w:rsid w:val="006A1F77"/>
    <w:rsid w:val="00733BE7"/>
    <w:rsid w:val="0074461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6A25A"/>
  <w15:chartTrackingRefBased/>
  <w15:docId w15:val="{A8948855-4DC9-4D06-A1D8-0F72A0E69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2019-03-22T18:28:00Z</dcterms:created>
  <dcterms:modified xsi:type="dcterms:W3CDTF">2019-03-22T18:29:00Z</dcterms:modified>
</cp:coreProperties>
</file>