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FFA6163" w14:textId="3289DFBD" w:rsidR="008C5324" w:rsidRDefault="008C5324" w:rsidP="008C5324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Unknown COK</w:t>
      </w:r>
      <w:r>
        <w:rPr>
          <w:rFonts w:cs="Times New Roman"/>
          <w:szCs w:val="24"/>
        </w:rPr>
        <w:t xml:space="preserve">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fl.1472-6)</w:t>
      </w:r>
    </w:p>
    <w:p w14:paraId="6F85A767" w14:textId="344E6675" w:rsidR="008C5324" w:rsidRDefault="008C5324" w:rsidP="008C5324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of Cambridge University.</w:t>
      </w:r>
    </w:p>
    <w:p w14:paraId="02584AFE" w14:textId="77777777" w:rsidR="008C5324" w:rsidRDefault="008C5324" w:rsidP="008C5324">
      <w:pPr>
        <w:pStyle w:val="NoSpacing"/>
        <w:rPr>
          <w:rFonts w:cs="Times New Roman"/>
          <w:szCs w:val="24"/>
        </w:rPr>
      </w:pPr>
    </w:p>
    <w:p w14:paraId="41BFC594" w14:textId="77777777" w:rsidR="008C5324" w:rsidRDefault="008C5324" w:rsidP="008C5324">
      <w:pPr>
        <w:pStyle w:val="NoSpacing"/>
        <w:rPr>
          <w:rFonts w:cs="Times New Roman"/>
          <w:szCs w:val="24"/>
        </w:rPr>
      </w:pPr>
    </w:p>
    <w:p w14:paraId="5A34D51B" w14:textId="78140E7B" w:rsidR="008C5324" w:rsidRDefault="008C5324" w:rsidP="008C5324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       1472-3</w:t>
      </w:r>
      <w:r>
        <w:rPr>
          <w:rFonts w:cs="Times New Roman"/>
          <w:szCs w:val="24"/>
        </w:rPr>
        <w:tab/>
        <w:t>B.A.</w:t>
      </w:r>
    </w:p>
    <w:p w14:paraId="1547143F" w14:textId="77777777" w:rsidR="008C5324" w:rsidRDefault="008C5324" w:rsidP="008C5324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 xml:space="preserve">(“Alumni </w:t>
      </w:r>
      <w:proofErr w:type="spellStart"/>
      <w:r>
        <w:rPr>
          <w:rFonts w:cs="Times New Roman"/>
          <w:szCs w:val="24"/>
        </w:rPr>
        <w:t>Cantabrigienses</w:t>
      </w:r>
      <w:proofErr w:type="spellEnd"/>
      <w:r>
        <w:rPr>
          <w:rFonts w:cs="Times New Roman"/>
          <w:szCs w:val="24"/>
        </w:rPr>
        <w:t xml:space="preserve">” compiled by John Venn and </w:t>
      </w:r>
      <w:proofErr w:type="spellStart"/>
      <w:r>
        <w:rPr>
          <w:rFonts w:cs="Times New Roman"/>
          <w:szCs w:val="24"/>
        </w:rPr>
        <w:t>J.</w:t>
      </w:r>
      <w:proofErr w:type="gramStart"/>
      <w:r>
        <w:rPr>
          <w:rFonts w:cs="Times New Roman"/>
          <w:szCs w:val="24"/>
        </w:rPr>
        <w:t>A.Venn</w:t>
      </w:r>
      <w:proofErr w:type="spellEnd"/>
      <w:proofErr w:type="gramEnd"/>
      <w:r>
        <w:rPr>
          <w:rFonts w:cs="Times New Roman"/>
          <w:szCs w:val="24"/>
        </w:rPr>
        <w:t xml:space="preserve">, </w:t>
      </w:r>
    </w:p>
    <w:p w14:paraId="62E0691C" w14:textId="38AA3144" w:rsidR="008C5324" w:rsidRDefault="008C5324" w:rsidP="008C5324">
      <w:pPr>
        <w:pStyle w:val="NoSpacing"/>
        <w:ind w:left="720" w:firstLine="720"/>
        <w:rPr>
          <w:rFonts w:cs="Times New Roman"/>
          <w:szCs w:val="24"/>
        </w:rPr>
      </w:pPr>
      <w:r>
        <w:rPr>
          <w:rFonts w:cs="Times New Roman"/>
          <w:szCs w:val="24"/>
        </w:rPr>
        <w:t>pub. Cambridge University Press, 1922, part I volume I p.38</w:t>
      </w:r>
      <w:r>
        <w:rPr>
          <w:rFonts w:cs="Times New Roman"/>
          <w:szCs w:val="24"/>
        </w:rPr>
        <w:t>9</w:t>
      </w:r>
      <w:r>
        <w:rPr>
          <w:rFonts w:cs="Times New Roman"/>
          <w:szCs w:val="24"/>
        </w:rPr>
        <w:t>)</w:t>
      </w:r>
    </w:p>
    <w:p w14:paraId="10FD7ED8" w14:textId="303245AC" w:rsidR="008C5324" w:rsidRDefault="008C5324" w:rsidP="008C5324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  <w:t>1476</w:t>
      </w:r>
      <w:r>
        <w:rPr>
          <w:rFonts w:cs="Times New Roman"/>
          <w:szCs w:val="24"/>
        </w:rPr>
        <w:tab/>
        <w:t>M.A.    (ibid.)</w:t>
      </w:r>
    </w:p>
    <w:p w14:paraId="562D482A" w14:textId="77777777" w:rsidR="008C5324" w:rsidRDefault="008C5324" w:rsidP="008C5324">
      <w:pPr>
        <w:pStyle w:val="NoSpacing"/>
        <w:rPr>
          <w:rFonts w:cs="Times New Roman"/>
          <w:szCs w:val="24"/>
        </w:rPr>
      </w:pPr>
    </w:p>
    <w:p w14:paraId="223649CD" w14:textId="77777777" w:rsidR="008C5324" w:rsidRDefault="008C5324" w:rsidP="008C5324">
      <w:pPr>
        <w:pStyle w:val="NoSpacing"/>
        <w:rPr>
          <w:rFonts w:cs="Times New Roman"/>
          <w:szCs w:val="24"/>
        </w:rPr>
      </w:pPr>
    </w:p>
    <w:p w14:paraId="29617A70" w14:textId="17BA0F72" w:rsidR="008C5324" w:rsidRPr="008C5324" w:rsidRDefault="008C5324" w:rsidP="008C5324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5 November 2024</w:t>
      </w:r>
    </w:p>
    <w:p w14:paraId="167CBA22" w14:textId="306AC513" w:rsidR="005A2230" w:rsidRPr="005A2230" w:rsidRDefault="005A2230" w:rsidP="009139A6">
      <w:pPr>
        <w:pStyle w:val="NoSpacing"/>
        <w:rPr>
          <w:rFonts w:cs="Times New Roman"/>
          <w:szCs w:val="24"/>
        </w:rPr>
      </w:pPr>
    </w:p>
    <w:sectPr w:rsidR="005A2230" w:rsidRPr="005A223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A000985" w14:textId="77777777" w:rsidR="00103884" w:rsidRDefault="00103884" w:rsidP="009139A6">
      <w:r>
        <w:separator/>
      </w:r>
    </w:p>
  </w:endnote>
  <w:endnote w:type="continuationSeparator" w:id="0">
    <w:p w14:paraId="07D0F1D1" w14:textId="77777777" w:rsidR="00103884" w:rsidRDefault="00103884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61203D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7239BE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580C80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5AFDE3E" w14:textId="77777777" w:rsidR="00103884" w:rsidRDefault="00103884" w:rsidP="009139A6">
      <w:r>
        <w:separator/>
      </w:r>
    </w:p>
  </w:footnote>
  <w:footnote w:type="continuationSeparator" w:id="0">
    <w:p w14:paraId="2563298E" w14:textId="77777777" w:rsidR="00103884" w:rsidRDefault="00103884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345DB7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CB3228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714E5B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3884"/>
    <w:rsid w:val="000666E0"/>
    <w:rsid w:val="00103884"/>
    <w:rsid w:val="002510B7"/>
    <w:rsid w:val="00270799"/>
    <w:rsid w:val="003C61A1"/>
    <w:rsid w:val="00522B5D"/>
    <w:rsid w:val="005A2230"/>
    <w:rsid w:val="005C130B"/>
    <w:rsid w:val="00816B12"/>
    <w:rsid w:val="00826F5C"/>
    <w:rsid w:val="008C5324"/>
    <w:rsid w:val="009139A6"/>
    <w:rsid w:val="009411C2"/>
    <w:rsid w:val="009448BB"/>
    <w:rsid w:val="00947624"/>
    <w:rsid w:val="009D7239"/>
    <w:rsid w:val="00A3176C"/>
    <w:rsid w:val="00AE65F8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03BD5E"/>
  <w15:chartTrackingRefBased/>
  <w15:docId w15:val="{52C64C7F-46F3-4147-BAC9-1077A30F39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35</TotalTime>
  <Pages>1</Pages>
  <Words>36</Words>
  <Characters>209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2024-11-05T19:33:00Z</dcterms:created>
  <dcterms:modified xsi:type="dcterms:W3CDTF">2024-11-05T20:32:00Z</dcterms:modified>
</cp:coreProperties>
</file>